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182"/>
        <w:tblW w:w="1563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1"/>
        <w:gridCol w:w="844"/>
        <w:gridCol w:w="844"/>
        <w:gridCol w:w="2692"/>
        <w:gridCol w:w="3510"/>
        <w:gridCol w:w="1192"/>
        <w:gridCol w:w="1129"/>
        <w:gridCol w:w="1973"/>
        <w:gridCol w:w="681"/>
        <w:gridCol w:w="681"/>
        <w:gridCol w:w="1548"/>
      </w:tblGrid>
      <w:tr w14:paraId="6775C9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563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9412D7">
            <w:pPr>
              <w:spacing w:before="86" w:line="203" w:lineRule="auto"/>
              <w:ind w:left="4213"/>
              <w:rPr>
                <w:rFonts w:ascii="微软雅黑" w:hAnsi="微软雅黑" w:eastAsia="微软雅黑" w:cs="微软雅黑"/>
                <w:spacing w:val="6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微软雅黑" w:hAnsi="微软雅黑" w:eastAsia="微软雅黑" w:cs="微软雅黑"/>
                <w:spacing w:val="1"/>
                <w:sz w:val="36"/>
                <w:szCs w:val="36"/>
                <w:lang w:eastAsia="zh-CN"/>
              </w:rPr>
              <w:t>因远镇</w:t>
            </w:r>
            <w:r>
              <w:rPr>
                <w:rFonts w:ascii="微软雅黑" w:hAnsi="微软雅黑" w:eastAsia="微软雅黑" w:cs="微软雅黑"/>
                <w:spacing w:val="1"/>
                <w:sz w:val="36"/>
                <w:szCs w:val="36"/>
              </w:rPr>
              <w:t>政府信息公开基本目录(202</w:t>
            </w:r>
            <w:r>
              <w:rPr>
                <w:rFonts w:hint="eastAsia" w:ascii="微软雅黑" w:hAnsi="微软雅黑" w:eastAsia="微软雅黑" w:cs="微软雅黑"/>
                <w:spacing w:val="1"/>
                <w:sz w:val="36"/>
                <w:szCs w:val="36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ascii="微软雅黑" w:hAnsi="微软雅黑" w:eastAsia="微软雅黑" w:cs="微软雅黑"/>
                <w:spacing w:val="1"/>
                <w:sz w:val="36"/>
                <w:szCs w:val="36"/>
              </w:rPr>
              <w:t>年度)</w:t>
            </w:r>
          </w:p>
        </w:tc>
      </w:tr>
      <w:tr w14:paraId="6F90E08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DF3AC6">
            <w:pPr>
              <w:spacing w:before="311" w:line="178" w:lineRule="auto"/>
              <w:ind w:left="143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</w:t>
            </w:r>
          </w:p>
          <w:p w14:paraId="1E0D850B">
            <w:pPr>
              <w:spacing w:line="187" w:lineRule="auto"/>
              <w:ind w:left="144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号</w:t>
            </w:r>
          </w:p>
        </w:tc>
        <w:tc>
          <w:tcPr>
            <w:tcW w:w="1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8E5630">
            <w:pPr>
              <w:spacing w:before="76" w:line="181" w:lineRule="auto"/>
              <w:ind w:left="327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pacing w:val="7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公</w:t>
            </w:r>
            <w:r>
              <w:rPr>
                <w:rFonts w:ascii="微软雅黑" w:hAnsi="微软雅黑" w:eastAsia="微软雅黑" w:cs="微软雅黑"/>
                <w:spacing w:val="4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开事项</w:t>
            </w:r>
          </w:p>
        </w:tc>
        <w:tc>
          <w:tcPr>
            <w:tcW w:w="26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8938C2">
            <w:pPr>
              <w:spacing w:line="360" w:lineRule="auto"/>
              <w:rPr>
                <w:rFonts w:ascii="Arial"/>
                <w:sz w:val="21"/>
              </w:rPr>
            </w:pPr>
          </w:p>
          <w:p w14:paraId="54F27A67">
            <w:pPr>
              <w:spacing w:before="107" w:line="185" w:lineRule="auto"/>
              <w:ind w:left="833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pacing w:val="7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公</w:t>
            </w:r>
            <w:r>
              <w:rPr>
                <w:rFonts w:ascii="微软雅黑" w:hAnsi="微软雅黑" w:eastAsia="微软雅黑" w:cs="微软雅黑"/>
                <w:spacing w:val="4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开内容</w:t>
            </w:r>
          </w:p>
        </w:tc>
        <w:tc>
          <w:tcPr>
            <w:tcW w:w="35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AC6234">
            <w:pPr>
              <w:spacing w:line="365" w:lineRule="auto"/>
              <w:rPr>
                <w:rFonts w:ascii="Arial"/>
                <w:sz w:val="21"/>
              </w:rPr>
            </w:pPr>
          </w:p>
          <w:p w14:paraId="139C2822">
            <w:pPr>
              <w:spacing w:before="107" w:line="181" w:lineRule="auto"/>
              <w:ind w:left="1244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pacing w:val="7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公</w:t>
            </w:r>
            <w:r>
              <w:rPr>
                <w:rFonts w:ascii="微软雅黑" w:hAnsi="微软雅黑" w:eastAsia="微软雅黑" w:cs="微软雅黑"/>
                <w:spacing w:val="4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开依据</w:t>
            </w:r>
          </w:p>
        </w:tc>
        <w:tc>
          <w:tcPr>
            <w:tcW w:w="11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620924">
            <w:pPr>
              <w:spacing w:line="365" w:lineRule="auto"/>
              <w:rPr>
                <w:rFonts w:ascii="Arial"/>
                <w:sz w:val="21"/>
              </w:rPr>
            </w:pPr>
          </w:p>
          <w:p w14:paraId="69A5C236">
            <w:pPr>
              <w:spacing w:before="108" w:line="181" w:lineRule="auto"/>
              <w:ind w:left="85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pacing w:val="7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公</w:t>
            </w:r>
            <w:r>
              <w:rPr>
                <w:rFonts w:ascii="微软雅黑" w:hAnsi="微软雅黑" w:eastAsia="微软雅黑" w:cs="微软雅黑"/>
                <w:spacing w:val="4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开时限</w:t>
            </w:r>
          </w:p>
        </w:tc>
        <w:tc>
          <w:tcPr>
            <w:tcW w:w="11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ACEF72">
            <w:pPr>
              <w:spacing w:line="361" w:lineRule="auto"/>
              <w:rPr>
                <w:rFonts w:ascii="Arial"/>
                <w:sz w:val="21"/>
              </w:rPr>
            </w:pPr>
          </w:p>
          <w:p w14:paraId="748370C5">
            <w:pPr>
              <w:spacing w:before="108" w:line="183" w:lineRule="auto"/>
              <w:ind w:left="58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pacing w:val="7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公</w:t>
            </w:r>
            <w:r>
              <w:rPr>
                <w:rFonts w:ascii="微软雅黑" w:hAnsi="微软雅黑" w:eastAsia="微软雅黑" w:cs="微软雅黑"/>
                <w:spacing w:val="4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开主体</w:t>
            </w:r>
          </w:p>
        </w:tc>
        <w:tc>
          <w:tcPr>
            <w:tcW w:w="19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36E253">
            <w:pPr>
              <w:spacing w:line="364" w:lineRule="auto"/>
              <w:rPr>
                <w:rFonts w:ascii="Arial"/>
                <w:sz w:val="21"/>
              </w:rPr>
            </w:pPr>
          </w:p>
          <w:p w14:paraId="0509562F">
            <w:pPr>
              <w:spacing w:before="107" w:line="184" w:lineRule="auto"/>
              <w:ind w:left="482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pacing w:val="7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公</w:t>
            </w:r>
            <w:r>
              <w:rPr>
                <w:rFonts w:ascii="微软雅黑" w:hAnsi="微软雅黑" w:eastAsia="微软雅黑" w:cs="微软雅黑"/>
                <w:spacing w:val="4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开渠道</w:t>
            </w:r>
          </w:p>
        </w:tc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3DCA5E">
            <w:pPr>
              <w:spacing w:before="314" w:line="199" w:lineRule="auto"/>
              <w:ind w:left="87" w:right="68" w:firstLine="5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pacing w:val="2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公开</w:t>
            </w:r>
            <w:r>
              <w:rPr>
                <w:rFonts w:ascii="微软雅黑" w:hAnsi="微软雅黑" w:eastAsia="微软雅黑" w:cs="微软雅黑"/>
                <w:sz w:val="25"/>
                <w:szCs w:val="25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对</w:t>
            </w:r>
            <w:r>
              <w:rPr>
                <w:rFonts w:ascii="微软雅黑" w:hAnsi="微软雅黑" w:eastAsia="微软雅黑" w:cs="微软雅黑"/>
                <w:spacing w:val="4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象</w:t>
            </w:r>
          </w:p>
        </w:tc>
        <w:tc>
          <w:tcPr>
            <w:tcW w:w="6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DCC20E">
            <w:pPr>
              <w:spacing w:before="315" w:line="199" w:lineRule="auto"/>
              <w:ind w:left="93" w:right="68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pacing w:val="2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公开</w:t>
            </w:r>
            <w:r>
              <w:rPr>
                <w:rFonts w:ascii="微软雅黑" w:hAnsi="微软雅黑" w:eastAsia="微软雅黑" w:cs="微软雅黑"/>
                <w:sz w:val="25"/>
                <w:szCs w:val="25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2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方</w:t>
            </w:r>
            <w:r>
              <w:rPr>
                <w:rFonts w:ascii="微软雅黑" w:hAnsi="微软雅黑" w:eastAsia="微软雅黑" w:cs="微软雅黑"/>
                <w:spacing w:val="1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式</w:t>
            </w:r>
          </w:p>
        </w:tc>
        <w:tc>
          <w:tcPr>
            <w:tcW w:w="15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3786EC">
            <w:pPr>
              <w:spacing w:before="312" w:line="199" w:lineRule="auto"/>
              <w:ind w:left="537" w:right="116" w:hanging="398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pacing w:val="6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咨</w:t>
            </w:r>
            <w:r>
              <w:rPr>
                <w:rFonts w:ascii="微软雅黑" w:hAnsi="微软雅黑" w:eastAsia="微软雅黑" w:cs="微软雅黑"/>
                <w:spacing w:val="5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询及监督</w:t>
            </w:r>
            <w:r>
              <w:rPr>
                <w:rFonts w:ascii="微软雅黑" w:hAnsi="微软雅黑" w:eastAsia="微软雅黑" w:cs="微软雅黑"/>
                <w:sz w:val="25"/>
                <w:szCs w:val="25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6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电</w:t>
            </w:r>
            <w:r>
              <w:rPr>
                <w:rFonts w:ascii="微软雅黑" w:hAnsi="微软雅黑" w:eastAsia="微软雅黑" w:cs="微软雅黑"/>
                <w:spacing w:val="-5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话</w:t>
            </w:r>
          </w:p>
        </w:tc>
      </w:tr>
      <w:tr w14:paraId="719F75A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5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2" w:space="0"/>
            </w:tcBorders>
            <w:noWrap w:val="0"/>
            <w:vAlign w:val="top"/>
          </w:tcPr>
          <w:p w14:paraId="5BFEDC01"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tcBorders>
              <w:top w:val="single" w:color="auto" w:sz="4" w:space="0"/>
              <w:bottom w:val="single" w:color="000000" w:sz="2" w:space="0"/>
            </w:tcBorders>
            <w:noWrap w:val="0"/>
            <w:vAlign w:val="top"/>
          </w:tcPr>
          <w:p w14:paraId="41038EDD">
            <w:pPr>
              <w:spacing w:before="256" w:line="182" w:lineRule="auto"/>
              <w:ind w:left="161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pacing w:val="3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类</w:t>
            </w:r>
            <w:r>
              <w:rPr>
                <w:rFonts w:ascii="微软雅黑" w:hAnsi="微软雅黑" w:eastAsia="微软雅黑" w:cs="微软雅黑"/>
                <w:spacing w:val="2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别</w:t>
            </w:r>
          </w:p>
        </w:tc>
        <w:tc>
          <w:tcPr>
            <w:tcW w:w="844" w:type="dxa"/>
            <w:tcBorders>
              <w:top w:val="single" w:color="auto" w:sz="4" w:space="0"/>
              <w:bottom w:val="single" w:color="000000" w:sz="2" w:space="0"/>
            </w:tcBorders>
            <w:noWrap w:val="0"/>
            <w:vAlign w:val="top"/>
          </w:tcPr>
          <w:p w14:paraId="5D9FF336">
            <w:pPr>
              <w:spacing w:before="257" w:line="181" w:lineRule="auto"/>
              <w:ind w:left="160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pacing w:val="3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事项</w:t>
            </w:r>
          </w:p>
        </w:tc>
        <w:tc>
          <w:tcPr>
            <w:tcW w:w="2692" w:type="dxa"/>
            <w:vMerge w:val="continue"/>
            <w:tcBorders>
              <w:top w:val="single" w:color="auto" w:sz="4" w:space="0"/>
              <w:bottom w:val="single" w:color="000000" w:sz="2" w:space="0"/>
            </w:tcBorders>
            <w:noWrap w:val="0"/>
            <w:vAlign w:val="top"/>
          </w:tcPr>
          <w:p w14:paraId="1B4CB736">
            <w:pPr>
              <w:rPr>
                <w:rFonts w:ascii="Arial"/>
                <w:sz w:val="21"/>
              </w:rPr>
            </w:pPr>
          </w:p>
        </w:tc>
        <w:tc>
          <w:tcPr>
            <w:tcW w:w="3510" w:type="dxa"/>
            <w:vMerge w:val="continue"/>
            <w:tcBorders>
              <w:top w:val="single" w:color="auto" w:sz="4" w:space="0"/>
              <w:bottom w:val="single" w:color="000000" w:sz="2" w:space="0"/>
            </w:tcBorders>
            <w:noWrap w:val="0"/>
            <w:vAlign w:val="top"/>
          </w:tcPr>
          <w:p w14:paraId="6584C31A">
            <w:pPr>
              <w:rPr>
                <w:rFonts w:ascii="Arial"/>
                <w:sz w:val="21"/>
              </w:rPr>
            </w:pPr>
          </w:p>
        </w:tc>
        <w:tc>
          <w:tcPr>
            <w:tcW w:w="1192" w:type="dxa"/>
            <w:vMerge w:val="continue"/>
            <w:tcBorders>
              <w:top w:val="single" w:color="auto" w:sz="4" w:space="0"/>
              <w:bottom w:val="single" w:color="000000" w:sz="2" w:space="0"/>
            </w:tcBorders>
            <w:noWrap w:val="0"/>
            <w:vAlign w:val="top"/>
          </w:tcPr>
          <w:p w14:paraId="55EE1D4E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continue"/>
            <w:tcBorders>
              <w:top w:val="single" w:color="auto" w:sz="4" w:space="0"/>
              <w:bottom w:val="single" w:color="000000" w:sz="2" w:space="0"/>
            </w:tcBorders>
            <w:noWrap w:val="0"/>
            <w:vAlign w:val="top"/>
          </w:tcPr>
          <w:p w14:paraId="53B74730">
            <w:pPr>
              <w:rPr>
                <w:rFonts w:ascii="Arial"/>
                <w:sz w:val="21"/>
              </w:rPr>
            </w:pPr>
          </w:p>
        </w:tc>
        <w:tc>
          <w:tcPr>
            <w:tcW w:w="1973" w:type="dxa"/>
            <w:vMerge w:val="continue"/>
            <w:tcBorders>
              <w:top w:val="single" w:color="auto" w:sz="4" w:space="0"/>
              <w:bottom w:val="single" w:color="000000" w:sz="2" w:space="0"/>
            </w:tcBorders>
            <w:noWrap w:val="0"/>
            <w:vAlign w:val="top"/>
          </w:tcPr>
          <w:p w14:paraId="1FF37D20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Merge w:val="continue"/>
            <w:tcBorders>
              <w:top w:val="single" w:color="auto" w:sz="4" w:space="0"/>
              <w:bottom w:val="single" w:color="000000" w:sz="2" w:space="0"/>
            </w:tcBorders>
            <w:noWrap w:val="0"/>
            <w:vAlign w:val="top"/>
          </w:tcPr>
          <w:p w14:paraId="72D7D3CA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Merge w:val="continue"/>
            <w:tcBorders>
              <w:top w:val="single" w:color="auto" w:sz="4" w:space="0"/>
              <w:bottom w:val="single" w:color="000000" w:sz="2" w:space="0"/>
            </w:tcBorders>
            <w:noWrap w:val="0"/>
            <w:vAlign w:val="top"/>
          </w:tcPr>
          <w:p w14:paraId="7A0A7970">
            <w:pPr>
              <w:rPr>
                <w:rFonts w:ascii="Arial"/>
                <w:sz w:val="21"/>
              </w:rPr>
            </w:pPr>
          </w:p>
        </w:tc>
        <w:tc>
          <w:tcPr>
            <w:tcW w:w="1548" w:type="dxa"/>
            <w:vMerge w:val="continue"/>
            <w:tcBorders>
              <w:top w:val="single" w:color="auto" w:sz="4" w:space="0"/>
              <w:bottom w:val="single" w:color="000000" w:sz="2" w:space="0"/>
              <w:right w:val="single" w:color="auto" w:sz="4" w:space="0"/>
            </w:tcBorders>
            <w:noWrap w:val="0"/>
            <w:vAlign w:val="top"/>
          </w:tcPr>
          <w:p w14:paraId="47CF8DBE">
            <w:pPr>
              <w:rPr>
                <w:rFonts w:ascii="Arial"/>
                <w:sz w:val="21"/>
              </w:rPr>
            </w:pPr>
          </w:p>
        </w:tc>
      </w:tr>
      <w:tr w14:paraId="5664D7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541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18976D21">
            <w:pPr>
              <w:spacing w:line="274" w:lineRule="auto"/>
              <w:rPr>
                <w:rFonts w:ascii="Arial"/>
                <w:sz w:val="21"/>
              </w:rPr>
            </w:pPr>
          </w:p>
          <w:p w14:paraId="577A492B">
            <w:pPr>
              <w:spacing w:line="274" w:lineRule="auto"/>
              <w:rPr>
                <w:rFonts w:ascii="Arial"/>
                <w:sz w:val="21"/>
              </w:rPr>
            </w:pPr>
          </w:p>
          <w:p w14:paraId="7E4282DA">
            <w:pPr>
              <w:spacing w:line="274" w:lineRule="auto"/>
              <w:rPr>
                <w:rFonts w:ascii="Arial"/>
                <w:sz w:val="21"/>
              </w:rPr>
            </w:pPr>
          </w:p>
          <w:p w14:paraId="58A3D340">
            <w:pPr>
              <w:spacing w:line="274" w:lineRule="auto"/>
              <w:rPr>
                <w:rFonts w:ascii="Arial"/>
                <w:sz w:val="21"/>
              </w:rPr>
            </w:pPr>
          </w:p>
          <w:p w14:paraId="3882B7E3">
            <w:pPr>
              <w:spacing w:before="59" w:line="187" w:lineRule="auto"/>
              <w:ind w:left="2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1</w:t>
            </w:r>
          </w:p>
        </w:tc>
        <w:tc>
          <w:tcPr>
            <w:tcW w:w="844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0815ADA2">
            <w:pPr>
              <w:spacing w:line="267" w:lineRule="auto"/>
              <w:rPr>
                <w:rFonts w:ascii="Arial"/>
                <w:sz w:val="21"/>
              </w:rPr>
            </w:pPr>
          </w:p>
          <w:p w14:paraId="340CB6CA">
            <w:pPr>
              <w:spacing w:line="267" w:lineRule="auto"/>
              <w:rPr>
                <w:rFonts w:ascii="Arial"/>
                <w:sz w:val="21"/>
              </w:rPr>
            </w:pPr>
          </w:p>
          <w:p w14:paraId="6E4681BE">
            <w:pPr>
              <w:spacing w:line="267" w:lineRule="auto"/>
              <w:rPr>
                <w:rFonts w:ascii="Arial"/>
                <w:sz w:val="21"/>
              </w:rPr>
            </w:pPr>
          </w:p>
          <w:p w14:paraId="0462B703">
            <w:pPr>
              <w:spacing w:line="267" w:lineRule="auto"/>
              <w:rPr>
                <w:rFonts w:ascii="Arial"/>
                <w:sz w:val="21"/>
              </w:rPr>
            </w:pPr>
          </w:p>
          <w:p w14:paraId="50224019">
            <w:pPr>
              <w:spacing w:before="59" w:line="219" w:lineRule="auto"/>
              <w:ind w:left="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机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构信息</w:t>
            </w:r>
          </w:p>
        </w:tc>
        <w:tc>
          <w:tcPr>
            <w:tcW w:w="8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1EE233A">
            <w:pPr>
              <w:spacing w:before="210" w:line="229" w:lineRule="auto"/>
              <w:ind w:left="24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机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构</w:t>
            </w:r>
          </w:p>
          <w:p w14:paraId="79455AD8">
            <w:pPr>
              <w:spacing w:line="219" w:lineRule="auto"/>
              <w:ind w:left="2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概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况</w:t>
            </w:r>
          </w:p>
        </w:tc>
        <w:tc>
          <w:tcPr>
            <w:tcW w:w="26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1E0ECA2">
            <w:pPr>
              <w:spacing w:before="99" w:line="238" w:lineRule="auto"/>
              <w:ind w:left="29" w:right="145" w:hanging="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机构名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称、办公地址、办公电话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、传真、通信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地址、负责人姓名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等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信息</w:t>
            </w:r>
          </w:p>
        </w:tc>
        <w:tc>
          <w:tcPr>
            <w:tcW w:w="35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D27F4FA">
            <w:pPr>
              <w:spacing w:before="209" w:line="219" w:lineRule="auto"/>
              <w:ind w:left="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《中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华人民共和国政府信息公开条例》  (国</w:t>
            </w:r>
          </w:p>
          <w:p w14:paraId="5EEC91B3">
            <w:pPr>
              <w:spacing w:before="9" w:line="219" w:lineRule="auto"/>
              <w:ind w:left="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务院令第711号) 、“三定”</w:t>
            </w:r>
            <w:r>
              <w:rPr>
                <w:rFonts w:ascii="宋体" w:hAnsi="宋体" w:eastAsia="宋体" w:cs="宋体"/>
                <w:sz w:val="18"/>
                <w:szCs w:val="18"/>
              </w:rPr>
              <w:t>方案</w:t>
            </w:r>
          </w:p>
        </w:tc>
        <w:tc>
          <w:tcPr>
            <w:tcW w:w="1192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74A853A0">
            <w:pPr>
              <w:spacing w:line="282" w:lineRule="auto"/>
              <w:rPr>
                <w:rFonts w:ascii="Arial"/>
                <w:sz w:val="21"/>
              </w:rPr>
            </w:pPr>
          </w:p>
          <w:p w14:paraId="2162C077">
            <w:pPr>
              <w:spacing w:line="282" w:lineRule="auto"/>
              <w:rPr>
                <w:rFonts w:ascii="Arial"/>
                <w:sz w:val="21"/>
              </w:rPr>
            </w:pPr>
          </w:p>
          <w:p w14:paraId="6A52F455">
            <w:pPr>
              <w:spacing w:line="282" w:lineRule="auto"/>
              <w:rPr>
                <w:rFonts w:ascii="Arial"/>
                <w:sz w:val="21"/>
              </w:rPr>
            </w:pPr>
          </w:p>
          <w:p w14:paraId="1725C450">
            <w:pPr>
              <w:spacing w:before="59" w:line="228" w:lineRule="auto"/>
              <w:ind w:left="71" w:right="39" w:firstLine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自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信息形成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>(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变更) 20个</w:t>
            </w:r>
          </w:p>
          <w:p w14:paraId="06CD379A">
            <w:pPr>
              <w:spacing w:line="219" w:lineRule="auto"/>
              <w:ind w:left="2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工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作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日内</w:t>
            </w:r>
          </w:p>
        </w:tc>
        <w:tc>
          <w:tcPr>
            <w:tcW w:w="1129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4E17937B">
            <w:pPr>
              <w:spacing w:line="318" w:lineRule="auto"/>
              <w:rPr>
                <w:rFonts w:ascii="Arial"/>
                <w:sz w:val="21"/>
              </w:rPr>
            </w:pPr>
          </w:p>
          <w:p w14:paraId="6EBBF819">
            <w:pPr>
              <w:spacing w:line="319" w:lineRule="auto"/>
              <w:rPr>
                <w:rFonts w:ascii="Arial"/>
                <w:sz w:val="21"/>
              </w:rPr>
            </w:pPr>
          </w:p>
          <w:p w14:paraId="75E65F1F">
            <w:pPr>
              <w:spacing w:line="319" w:lineRule="auto"/>
              <w:rPr>
                <w:rFonts w:ascii="Arial"/>
                <w:sz w:val="21"/>
              </w:rPr>
            </w:pPr>
          </w:p>
          <w:p w14:paraId="0FF439EA">
            <w:pPr>
              <w:spacing w:before="59" w:line="248" w:lineRule="auto"/>
              <w:ind w:left="487" w:right="9" w:hanging="4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  <w:lang w:eastAsia="zh-CN"/>
              </w:rPr>
              <w:t>党政综合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办公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室</w:t>
            </w:r>
          </w:p>
        </w:tc>
        <w:tc>
          <w:tcPr>
            <w:tcW w:w="197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E9C8972">
            <w:pPr>
              <w:spacing w:before="99" w:line="219" w:lineRule="auto"/>
              <w:ind w:left="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■政府网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站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 xml:space="preserve"> □政务微博</w:t>
            </w:r>
          </w:p>
          <w:p w14:paraId="1C4E891F">
            <w:pPr>
              <w:spacing w:before="9" w:line="224" w:lineRule="auto"/>
              <w:ind w:left="37" w:right="43" w:firstLine="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□政务微信 □信息公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告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栏□其他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CA1B34B">
            <w:pPr>
              <w:spacing w:line="262" w:lineRule="auto"/>
              <w:rPr>
                <w:rFonts w:ascii="Arial"/>
                <w:sz w:val="21"/>
              </w:rPr>
            </w:pPr>
          </w:p>
          <w:p w14:paraId="7443A3C5">
            <w:pPr>
              <w:spacing w:before="58" w:line="219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社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会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350BE7C">
            <w:pPr>
              <w:spacing w:line="262" w:lineRule="auto"/>
              <w:rPr>
                <w:rFonts w:ascii="Arial"/>
                <w:sz w:val="21"/>
              </w:rPr>
            </w:pPr>
          </w:p>
          <w:p w14:paraId="28CF01E6">
            <w:pPr>
              <w:spacing w:before="59" w:line="220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主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动</w:t>
            </w:r>
          </w:p>
        </w:tc>
        <w:tc>
          <w:tcPr>
            <w:tcW w:w="154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7834817">
            <w:pPr>
              <w:spacing w:line="290" w:lineRule="auto"/>
              <w:rPr>
                <w:rFonts w:ascii="Arial"/>
                <w:sz w:val="21"/>
              </w:rPr>
            </w:pPr>
          </w:p>
          <w:p w14:paraId="0A5BFA8C">
            <w:pPr>
              <w:spacing w:before="58" w:line="185" w:lineRule="auto"/>
              <w:ind w:left="239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087</w:t>
            </w:r>
            <w:r>
              <w:rPr>
                <w:rFonts w:ascii="宋体" w:hAnsi="宋体" w:eastAsia="宋体" w:cs="宋体"/>
                <w:sz w:val="18"/>
                <w:szCs w:val="18"/>
              </w:rPr>
              <w:t>7-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6550022</w:t>
            </w:r>
          </w:p>
        </w:tc>
      </w:tr>
      <w:tr w14:paraId="7A2B61D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54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6C8D89FC"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39B85D10"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C0000A5">
            <w:pPr>
              <w:spacing w:before="212" w:line="226" w:lineRule="auto"/>
              <w:ind w:left="24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机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构</w:t>
            </w:r>
          </w:p>
          <w:p w14:paraId="64CAB4FA">
            <w:pPr>
              <w:spacing w:line="220" w:lineRule="auto"/>
              <w:ind w:left="2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职能</w:t>
            </w:r>
          </w:p>
        </w:tc>
        <w:tc>
          <w:tcPr>
            <w:tcW w:w="26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622045A">
            <w:pPr>
              <w:spacing w:before="212" w:line="241" w:lineRule="auto"/>
              <w:ind w:left="30" w:right="14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依据“三定”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方案及职责调整情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况确定的本部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门最新法定职能</w:t>
            </w:r>
          </w:p>
        </w:tc>
        <w:tc>
          <w:tcPr>
            <w:tcW w:w="35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208820B">
            <w:pPr>
              <w:spacing w:before="212" w:line="219" w:lineRule="auto"/>
              <w:ind w:left="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《中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华人民共和国政府信息公开条例》  (国</w:t>
            </w:r>
          </w:p>
          <w:p w14:paraId="186DFDD2">
            <w:pPr>
              <w:spacing w:before="6" w:line="219" w:lineRule="auto"/>
              <w:ind w:left="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务院令第711号) 、“三定”</w:t>
            </w:r>
            <w:r>
              <w:rPr>
                <w:rFonts w:ascii="宋体" w:hAnsi="宋体" w:eastAsia="宋体" w:cs="宋体"/>
                <w:sz w:val="18"/>
                <w:szCs w:val="18"/>
              </w:rPr>
              <w:t>方案</w:t>
            </w:r>
          </w:p>
        </w:tc>
        <w:tc>
          <w:tcPr>
            <w:tcW w:w="1192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05C08AFA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793B906C">
            <w:pPr>
              <w:rPr>
                <w:rFonts w:ascii="Arial"/>
                <w:sz w:val="21"/>
              </w:rPr>
            </w:pPr>
          </w:p>
        </w:tc>
        <w:tc>
          <w:tcPr>
            <w:tcW w:w="197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34F30B1">
            <w:pPr>
              <w:spacing w:before="99" w:line="219" w:lineRule="auto"/>
              <w:ind w:left="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■政府网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站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 xml:space="preserve"> □政务微博</w:t>
            </w:r>
          </w:p>
          <w:p w14:paraId="1EEC681C">
            <w:pPr>
              <w:spacing w:before="10" w:line="223" w:lineRule="auto"/>
              <w:ind w:left="37" w:right="43" w:firstLine="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□政务微信 □信息公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告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栏□其他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5834D3A">
            <w:pPr>
              <w:spacing w:line="262" w:lineRule="auto"/>
              <w:rPr>
                <w:rFonts w:ascii="Arial"/>
                <w:sz w:val="21"/>
              </w:rPr>
            </w:pPr>
          </w:p>
          <w:p w14:paraId="34D5B9A3">
            <w:pPr>
              <w:spacing w:before="59" w:line="219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社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会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78E2167">
            <w:pPr>
              <w:spacing w:line="263" w:lineRule="auto"/>
              <w:rPr>
                <w:rFonts w:ascii="Arial"/>
                <w:sz w:val="21"/>
              </w:rPr>
            </w:pPr>
          </w:p>
          <w:p w14:paraId="04555973">
            <w:pPr>
              <w:spacing w:before="58" w:line="220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主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动</w:t>
            </w:r>
          </w:p>
        </w:tc>
        <w:tc>
          <w:tcPr>
            <w:tcW w:w="154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02B7166">
            <w:pPr>
              <w:spacing w:line="291" w:lineRule="auto"/>
              <w:rPr>
                <w:rFonts w:ascii="Arial"/>
                <w:sz w:val="21"/>
              </w:rPr>
            </w:pPr>
          </w:p>
          <w:p w14:paraId="5C49458B">
            <w:pPr>
              <w:spacing w:before="58" w:line="185" w:lineRule="auto"/>
              <w:ind w:left="2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087</w:t>
            </w:r>
            <w:r>
              <w:rPr>
                <w:rFonts w:ascii="宋体" w:hAnsi="宋体" w:eastAsia="宋体" w:cs="宋体"/>
                <w:sz w:val="18"/>
                <w:szCs w:val="18"/>
              </w:rPr>
              <w:t>7-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6550022</w:t>
            </w:r>
          </w:p>
        </w:tc>
      </w:tr>
      <w:tr w14:paraId="0622CC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541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3D66C8F3"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2256B23A"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EE9023F">
            <w:pPr>
              <w:spacing w:before="212" w:line="227" w:lineRule="auto"/>
              <w:ind w:left="2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领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导</w:t>
            </w:r>
          </w:p>
          <w:p w14:paraId="28B94988">
            <w:pPr>
              <w:spacing w:line="220" w:lineRule="auto"/>
              <w:ind w:left="2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分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工</w:t>
            </w:r>
          </w:p>
        </w:tc>
        <w:tc>
          <w:tcPr>
            <w:tcW w:w="26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6976A55">
            <w:pPr>
              <w:spacing w:line="263" w:lineRule="auto"/>
              <w:rPr>
                <w:rFonts w:ascii="Arial"/>
                <w:sz w:val="21"/>
              </w:rPr>
            </w:pPr>
          </w:p>
          <w:p w14:paraId="1DCB9CEC">
            <w:pPr>
              <w:spacing w:before="58" w:line="219" w:lineRule="auto"/>
              <w:ind w:left="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领导姓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名、工作职务、工作分工</w:t>
            </w:r>
          </w:p>
        </w:tc>
        <w:tc>
          <w:tcPr>
            <w:tcW w:w="35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6F78073">
            <w:pPr>
              <w:spacing w:before="212" w:line="219" w:lineRule="auto"/>
              <w:ind w:left="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《中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华人民共和国政府信息公开条例》  (国</w:t>
            </w:r>
          </w:p>
          <w:p w14:paraId="22BFAE8E">
            <w:pPr>
              <w:spacing w:before="7" w:line="219" w:lineRule="auto"/>
              <w:ind w:left="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务院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令第711号)</w:t>
            </w:r>
          </w:p>
        </w:tc>
        <w:tc>
          <w:tcPr>
            <w:tcW w:w="1192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53C2782E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6B112229">
            <w:pPr>
              <w:rPr>
                <w:rFonts w:ascii="Arial"/>
                <w:sz w:val="21"/>
              </w:rPr>
            </w:pPr>
          </w:p>
        </w:tc>
        <w:tc>
          <w:tcPr>
            <w:tcW w:w="197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E9277A7">
            <w:pPr>
              <w:spacing w:before="99" w:line="219" w:lineRule="auto"/>
              <w:ind w:left="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■政府网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站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 xml:space="preserve"> □政务微博</w:t>
            </w:r>
          </w:p>
          <w:p w14:paraId="11C67861">
            <w:pPr>
              <w:spacing w:before="10" w:line="223" w:lineRule="auto"/>
              <w:ind w:left="37" w:right="43" w:firstLine="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□政务微信 □信息公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告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栏□其他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E2ED126">
            <w:pPr>
              <w:spacing w:line="262" w:lineRule="auto"/>
              <w:rPr>
                <w:rFonts w:ascii="Arial"/>
                <w:sz w:val="21"/>
              </w:rPr>
            </w:pPr>
          </w:p>
          <w:p w14:paraId="38EE3878">
            <w:pPr>
              <w:spacing w:before="59" w:line="219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社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会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3F6E72D">
            <w:pPr>
              <w:spacing w:line="263" w:lineRule="auto"/>
              <w:rPr>
                <w:rFonts w:ascii="Arial"/>
                <w:sz w:val="21"/>
              </w:rPr>
            </w:pPr>
          </w:p>
          <w:p w14:paraId="5874192F">
            <w:pPr>
              <w:spacing w:before="58" w:line="220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主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动</w:t>
            </w:r>
          </w:p>
        </w:tc>
        <w:tc>
          <w:tcPr>
            <w:tcW w:w="154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2017356">
            <w:pPr>
              <w:spacing w:line="290" w:lineRule="auto"/>
              <w:rPr>
                <w:rFonts w:ascii="Arial"/>
                <w:sz w:val="21"/>
              </w:rPr>
            </w:pPr>
          </w:p>
          <w:p w14:paraId="5E6AF85B">
            <w:pPr>
              <w:spacing w:before="59" w:line="185" w:lineRule="auto"/>
              <w:ind w:left="2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087</w:t>
            </w:r>
            <w:r>
              <w:rPr>
                <w:rFonts w:ascii="宋体" w:hAnsi="宋体" w:eastAsia="宋体" w:cs="宋体"/>
                <w:sz w:val="18"/>
                <w:szCs w:val="18"/>
              </w:rPr>
              <w:t>7-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6550022</w:t>
            </w:r>
          </w:p>
        </w:tc>
      </w:tr>
      <w:tr w14:paraId="4DE626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</w:trPr>
        <w:tc>
          <w:tcPr>
            <w:tcW w:w="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F5A7F14">
            <w:pPr>
              <w:spacing w:line="408" w:lineRule="auto"/>
              <w:rPr>
                <w:rFonts w:ascii="Arial"/>
                <w:sz w:val="21"/>
              </w:rPr>
            </w:pPr>
          </w:p>
          <w:p w14:paraId="60F59A81">
            <w:pPr>
              <w:spacing w:before="58" w:line="186" w:lineRule="auto"/>
              <w:ind w:left="2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2</w:t>
            </w:r>
          </w:p>
        </w:tc>
        <w:tc>
          <w:tcPr>
            <w:tcW w:w="8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869E48C">
            <w:pPr>
              <w:spacing w:before="106" w:line="219" w:lineRule="auto"/>
              <w:ind w:left="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政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府信息</w:t>
            </w:r>
          </w:p>
          <w:p w14:paraId="3E78A73A">
            <w:pPr>
              <w:spacing w:before="9" w:line="221" w:lineRule="auto"/>
              <w:ind w:left="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公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开指南</w:t>
            </w:r>
          </w:p>
          <w:p w14:paraId="20C63C32">
            <w:pPr>
              <w:spacing w:before="8" w:line="243" w:lineRule="auto"/>
              <w:ind w:left="276" w:right="81" w:hanging="2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3"/>
                <w:sz w:val="18"/>
                <w:szCs w:val="18"/>
              </w:rPr>
              <w:t>、</w:t>
            </w:r>
            <w:r>
              <w:rPr>
                <w:rFonts w:ascii="宋体" w:hAnsi="宋体" w:eastAsia="宋体" w:cs="宋体"/>
                <w:spacing w:val="-12"/>
                <w:sz w:val="18"/>
                <w:szCs w:val="18"/>
              </w:rPr>
              <w:t>制度、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2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pacing w:val="-20"/>
                <w:sz w:val="18"/>
                <w:szCs w:val="18"/>
              </w:rPr>
              <w:t>录</w:t>
            </w:r>
          </w:p>
        </w:tc>
        <w:tc>
          <w:tcPr>
            <w:tcW w:w="8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6853F54">
            <w:pPr>
              <w:spacing w:before="106" w:line="219" w:lineRule="auto"/>
              <w:ind w:left="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政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府信息</w:t>
            </w:r>
          </w:p>
          <w:p w14:paraId="785E2410">
            <w:pPr>
              <w:spacing w:before="9" w:line="221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公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开指南</w:t>
            </w:r>
          </w:p>
          <w:p w14:paraId="79303E38">
            <w:pPr>
              <w:spacing w:before="8" w:line="243" w:lineRule="auto"/>
              <w:ind w:left="277" w:right="80" w:hanging="20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2"/>
                <w:sz w:val="18"/>
                <w:szCs w:val="18"/>
              </w:rPr>
              <w:t>、制度、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2"/>
                <w:sz w:val="18"/>
                <w:szCs w:val="18"/>
              </w:rPr>
              <w:t>目</w:t>
            </w:r>
            <w:r>
              <w:rPr>
                <w:rFonts w:ascii="宋体" w:hAnsi="宋体" w:eastAsia="宋体" w:cs="宋体"/>
                <w:spacing w:val="-20"/>
                <w:sz w:val="18"/>
                <w:szCs w:val="18"/>
              </w:rPr>
              <w:t>录</w:t>
            </w:r>
          </w:p>
        </w:tc>
        <w:tc>
          <w:tcPr>
            <w:tcW w:w="26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59511FE">
            <w:pPr>
              <w:spacing w:line="270" w:lineRule="auto"/>
              <w:rPr>
                <w:rFonts w:ascii="Arial"/>
                <w:sz w:val="21"/>
              </w:rPr>
            </w:pPr>
          </w:p>
          <w:p w14:paraId="3DFE491E">
            <w:pPr>
              <w:spacing w:before="59" w:line="245" w:lineRule="auto"/>
              <w:ind w:left="30" w:right="147" w:hanging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动态调整本部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门政府信息公开指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8"/>
                <w:sz w:val="18"/>
                <w:szCs w:val="18"/>
              </w:rPr>
              <w:t>南</w:t>
            </w:r>
            <w:r>
              <w:rPr>
                <w:rFonts w:ascii="宋体" w:hAnsi="宋体" w:eastAsia="宋体" w:cs="宋体"/>
                <w:spacing w:val="-12"/>
                <w:sz w:val="18"/>
                <w:szCs w:val="18"/>
              </w:rPr>
              <w:t>、制度、 目录</w:t>
            </w:r>
          </w:p>
        </w:tc>
        <w:tc>
          <w:tcPr>
            <w:tcW w:w="35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8EC1CD3">
            <w:pPr>
              <w:spacing w:line="269" w:lineRule="auto"/>
              <w:rPr>
                <w:rFonts w:ascii="Arial"/>
                <w:sz w:val="21"/>
              </w:rPr>
            </w:pPr>
          </w:p>
          <w:p w14:paraId="0A7CC5D4">
            <w:pPr>
              <w:spacing w:before="59" w:line="219" w:lineRule="auto"/>
              <w:ind w:left="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《中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华人民共和国政府信息公开条例》  (国</w:t>
            </w:r>
          </w:p>
          <w:p w14:paraId="27B564FA">
            <w:pPr>
              <w:spacing w:before="9" w:line="219" w:lineRule="auto"/>
              <w:ind w:left="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务院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令第711号)</w:t>
            </w:r>
          </w:p>
        </w:tc>
        <w:tc>
          <w:tcPr>
            <w:tcW w:w="11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F83CC82">
            <w:pPr>
              <w:spacing w:before="217" w:line="229" w:lineRule="auto"/>
              <w:ind w:left="71" w:right="39" w:firstLine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自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信息形成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>(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变更) 20个</w:t>
            </w:r>
          </w:p>
          <w:p w14:paraId="241B8A84">
            <w:pPr>
              <w:spacing w:line="219" w:lineRule="auto"/>
              <w:ind w:left="2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工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作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日内</w:t>
            </w:r>
          </w:p>
        </w:tc>
        <w:tc>
          <w:tcPr>
            <w:tcW w:w="112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3F168E0">
            <w:pPr>
              <w:spacing w:line="270" w:lineRule="auto"/>
              <w:rPr>
                <w:rFonts w:ascii="Arial"/>
                <w:sz w:val="21"/>
              </w:rPr>
            </w:pPr>
          </w:p>
          <w:p w14:paraId="652EF26F">
            <w:pPr>
              <w:spacing w:before="58" w:line="248" w:lineRule="auto"/>
              <w:ind w:left="487" w:right="9" w:hanging="4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  <w:lang w:eastAsia="zh-CN"/>
              </w:rPr>
              <w:t>党政综合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办公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室</w:t>
            </w:r>
          </w:p>
        </w:tc>
        <w:tc>
          <w:tcPr>
            <w:tcW w:w="197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60779C7">
            <w:pPr>
              <w:spacing w:before="217" w:line="219" w:lineRule="auto"/>
              <w:ind w:left="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■政府网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站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 xml:space="preserve"> □政务微博</w:t>
            </w:r>
          </w:p>
          <w:p w14:paraId="2350B3E5">
            <w:pPr>
              <w:spacing w:before="11" w:line="224" w:lineRule="auto"/>
              <w:ind w:left="37" w:right="43" w:firstLine="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□政务微信 □信息公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告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栏□其他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CA081EE">
            <w:pPr>
              <w:spacing w:line="379" w:lineRule="auto"/>
              <w:rPr>
                <w:rFonts w:ascii="Arial"/>
                <w:sz w:val="21"/>
              </w:rPr>
            </w:pPr>
          </w:p>
          <w:p w14:paraId="71B5C295">
            <w:pPr>
              <w:spacing w:before="59" w:line="219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社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会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B1D862A">
            <w:pPr>
              <w:spacing w:line="380" w:lineRule="auto"/>
              <w:rPr>
                <w:rFonts w:ascii="Arial"/>
                <w:sz w:val="21"/>
              </w:rPr>
            </w:pPr>
          </w:p>
          <w:p w14:paraId="12A75D71">
            <w:pPr>
              <w:spacing w:before="58" w:line="220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主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动</w:t>
            </w:r>
          </w:p>
        </w:tc>
        <w:tc>
          <w:tcPr>
            <w:tcW w:w="154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F580E23">
            <w:pPr>
              <w:spacing w:line="408" w:lineRule="auto"/>
              <w:rPr>
                <w:rFonts w:ascii="Arial"/>
                <w:sz w:val="21"/>
              </w:rPr>
            </w:pPr>
          </w:p>
          <w:p w14:paraId="6C06C190">
            <w:pPr>
              <w:spacing w:before="58" w:line="185" w:lineRule="auto"/>
              <w:ind w:left="2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087</w:t>
            </w:r>
            <w:r>
              <w:rPr>
                <w:rFonts w:ascii="宋体" w:hAnsi="宋体" w:eastAsia="宋体" w:cs="宋体"/>
                <w:sz w:val="18"/>
                <w:szCs w:val="18"/>
              </w:rPr>
              <w:t>7-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6550022</w:t>
            </w:r>
          </w:p>
        </w:tc>
      </w:tr>
      <w:tr w14:paraId="1223F8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541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0FF50912">
            <w:pPr>
              <w:spacing w:line="274" w:lineRule="auto"/>
              <w:rPr>
                <w:rFonts w:ascii="Arial"/>
                <w:sz w:val="21"/>
              </w:rPr>
            </w:pPr>
          </w:p>
          <w:p w14:paraId="4913F205">
            <w:pPr>
              <w:spacing w:line="274" w:lineRule="auto"/>
              <w:rPr>
                <w:rFonts w:ascii="Arial"/>
                <w:sz w:val="21"/>
              </w:rPr>
            </w:pPr>
          </w:p>
          <w:p w14:paraId="5426DC95">
            <w:pPr>
              <w:spacing w:line="275" w:lineRule="auto"/>
              <w:rPr>
                <w:rFonts w:ascii="Arial"/>
                <w:sz w:val="21"/>
              </w:rPr>
            </w:pPr>
          </w:p>
          <w:p w14:paraId="1E2A9403">
            <w:pPr>
              <w:spacing w:line="275" w:lineRule="auto"/>
              <w:rPr>
                <w:rFonts w:ascii="Arial"/>
                <w:sz w:val="21"/>
              </w:rPr>
            </w:pPr>
          </w:p>
          <w:p w14:paraId="1E7462F4">
            <w:pPr>
              <w:spacing w:before="58" w:line="185" w:lineRule="auto"/>
              <w:ind w:left="2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3</w:t>
            </w:r>
          </w:p>
        </w:tc>
        <w:tc>
          <w:tcPr>
            <w:tcW w:w="844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0F0E2DCD">
            <w:pPr>
              <w:spacing w:line="267" w:lineRule="auto"/>
              <w:rPr>
                <w:rFonts w:ascii="Arial"/>
                <w:sz w:val="21"/>
              </w:rPr>
            </w:pPr>
          </w:p>
          <w:p w14:paraId="34D91B20">
            <w:pPr>
              <w:spacing w:line="267" w:lineRule="auto"/>
              <w:rPr>
                <w:rFonts w:ascii="Arial"/>
                <w:sz w:val="21"/>
              </w:rPr>
            </w:pPr>
          </w:p>
          <w:p w14:paraId="19CCFF29">
            <w:pPr>
              <w:spacing w:line="268" w:lineRule="auto"/>
              <w:rPr>
                <w:rFonts w:ascii="Arial"/>
                <w:sz w:val="21"/>
              </w:rPr>
            </w:pPr>
          </w:p>
          <w:p w14:paraId="11FBAE10">
            <w:pPr>
              <w:spacing w:line="268" w:lineRule="auto"/>
              <w:rPr>
                <w:rFonts w:ascii="Arial"/>
                <w:sz w:val="21"/>
              </w:rPr>
            </w:pPr>
          </w:p>
          <w:p w14:paraId="7B8E6C2A">
            <w:pPr>
              <w:spacing w:before="58" w:line="218" w:lineRule="auto"/>
              <w:ind w:left="6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通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知公告</w:t>
            </w:r>
          </w:p>
        </w:tc>
        <w:tc>
          <w:tcPr>
            <w:tcW w:w="8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72E672B">
            <w:pPr>
              <w:spacing w:line="264" w:lineRule="auto"/>
              <w:rPr>
                <w:rFonts w:ascii="Arial"/>
                <w:sz w:val="21"/>
              </w:rPr>
            </w:pPr>
          </w:p>
          <w:p w14:paraId="1E3C6717">
            <w:pPr>
              <w:spacing w:before="58" w:line="218" w:lineRule="auto"/>
              <w:ind w:left="6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通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知公告</w:t>
            </w:r>
          </w:p>
        </w:tc>
        <w:tc>
          <w:tcPr>
            <w:tcW w:w="26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763356C">
            <w:pPr>
              <w:spacing w:before="214" w:line="245" w:lineRule="auto"/>
              <w:ind w:left="35" w:right="147" w:hanging="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发布需要社会公众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广泛知晓的信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息</w:t>
            </w:r>
          </w:p>
        </w:tc>
        <w:tc>
          <w:tcPr>
            <w:tcW w:w="35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39882DA">
            <w:pPr>
              <w:spacing w:before="213" w:line="219" w:lineRule="auto"/>
              <w:ind w:left="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《中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华人民共和国政府信息公开条例》  (国</w:t>
            </w:r>
          </w:p>
          <w:p w14:paraId="55B87AD9">
            <w:pPr>
              <w:spacing w:before="6" w:line="219" w:lineRule="auto"/>
              <w:ind w:left="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务院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令第711号)</w:t>
            </w:r>
          </w:p>
        </w:tc>
        <w:tc>
          <w:tcPr>
            <w:tcW w:w="11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13C438E">
            <w:pPr>
              <w:spacing w:before="100" w:line="228" w:lineRule="auto"/>
              <w:ind w:left="71" w:right="39" w:firstLine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自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信息形成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>(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变更) 20个</w:t>
            </w:r>
          </w:p>
          <w:p w14:paraId="3A8E0E2A">
            <w:pPr>
              <w:spacing w:line="219" w:lineRule="auto"/>
              <w:ind w:left="2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工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作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日内</w:t>
            </w:r>
          </w:p>
        </w:tc>
        <w:tc>
          <w:tcPr>
            <w:tcW w:w="112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1C24B4B">
            <w:pPr>
              <w:spacing w:before="214" w:line="245" w:lineRule="auto"/>
              <w:ind w:left="487" w:right="9" w:hanging="4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  <w:lang w:eastAsia="zh-CN"/>
              </w:rPr>
              <w:t>党政综合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办公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室</w:t>
            </w:r>
          </w:p>
        </w:tc>
        <w:tc>
          <w:tcPr>
            <w:tcW w:w="197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8B7EC46">
            <w:pPr>
              <w:spacing w:before="101" w:line="219" w:lineRule="auto"/>
              <w:ind w:left="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■政府网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站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 xml:space="preserve"> □政务微博</w:t>
            </w:r>
          </w:p>
          <w:p w14:paraId="52D1174B">
            <w:pPr>
              <w:spacing w:before="10" w:line="223" w:lineRule="auto"/>
              <w:ind w:left="37" w:right="43" w:firstLine="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□政务微信 □信息公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告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栏□其他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6B550A9">
            <w:pPr>
              <w:spacing w:line="264" w:lineRule="auto"/>
              <w:rPr>
                <w:rFonts w:ascii="Arial"/>
                <w:sz w:val="21"/>
              </w:rPr>
            </w:pPr>
          </w:p>
          <w:p w14:paraId="1CF52785">
            <w:pPr>
              <w:spacing w:before="58" w:line="219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社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会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3691E23">
            <w:pPr>
              <w:spacing w:line="264" w:lineRule="auto"/>
              <w:rPr>
                <w:rFonts w:ascii="Arial"/>
                <w:sz w:val="21"/>
              </w:rPr>
            </w:pPr>
          </w:p>
          <w:p w14:paraId="31BC0A62">
            <w:pPr>
              <w:spacing w:before="59" w:line="220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主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动</w:t>
            </w:r>
          </w:p>
        </w:tc>
        <w:tc>
          <w:tcPr>
            <w:tcW w:w="154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228F18F">
            <w:pPr>
              <w:spacing w:line="292" w:lineRule="auto"/>
              <w:rPr>
                <w:rFonts w:ascii="Arial"/>
                <w:sz w:val="21"/>
              </w:rPr>
            </w:pPr>
          </w:p>
          <w:p w14:paraId="4F8B5C43">
            <w:pPr>
              <w:spacing w:before="58" w:line="185" w:lineRule="auto"/>
              <w:ind w:left="2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087</w:t>
            </w:r>
            <w:r>
              <w:rPr>
                <w:rFonts w:ascii="宋体" w:hAnsi="宋体" w:eastAsia="宋体" w:cs="宋体"/>
                <w:sz w:val="18"/>
                <w:szCs w:val="18"/>
              </w:rPr>
              <w:t>7-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6550022</w:t>
            </w:r>
          </w:p>
        </w:tc>
      </w:tr>
      <w:tr w14:paraId="66329D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54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5BBE5062"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27C3DF0F"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77E364A">
            <w:pPr>
              <w:spacing w:before="214" w:line="243" w:lineRule="auto"/>
              <w:ind w:left="242" w:right="55" w:hanging="1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各项权责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清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单</w:t>
            </w:r>
          </w:p>
        </w:tc>
        <w:tc>
          <w:tcPr>
            <w:tcW w:w="26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80864C6">
            <w:pPr>
              <w:spacing w:before="101" w:line="238" w:lineRule="auto"/>
              <w:ind w:left="31" w:right="145" w:hanging="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职权名称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、设定依据、责任事项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、追责情形、追责依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据、监督方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式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等</w:t>
            </w:r>
          </w:p>
        </w:tc>
        <w:tc>
          <w:tcPr>
            <w:tcW w:w="35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F594FE3">
            <w:pPr>
              <w:spacing w:before="102" w:line="238" w:lineRule="auto"/>
              <w:ind w:left="32" w:right="6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《中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华人民共和国政府信息公开条例》  (国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务院令第711号) 、《中华人民共和国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行政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许可法》、《中华人民共和国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行政处罚法》</w:t>
            </w:r>
          </w:p>
        </w:tc>
        <w:tc>
          <w:tcPr>
            <w:tcW w:w="1192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1F8B6C69">
            <w:pPr>
              <w:spacing w:line="446" w:lineRule="auto"/>
              <w:rPr>
                <w:rFonts w:ascii="Arial"/>
                <w:sz w:val="21"/>
              </w:rPr>
            </w:pPr>
          </w:p>
          <w:p w14:paraId="591A3D13">
            <w:pPr>
              <w:spacing w:before="58" w:line="228" w:lineRule="auto"/>
              <w:ind w:left="71" w:right="39" w:firstLine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自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信息形成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>(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变更) 20个</w:t>
            </w:r>
          </w:p>
          <w:p w14:paraId="74F87C88">
            <w:pPr>
              <w:spacing w:line="219" w:lineRule="auto"/>
              <w:ind w:left="2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工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作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日内</w:t>
            </w:r>
          </w:p>
        </w:tc>
        <w:tc>
          <w:tcPr>
            <w:tcW w:w="112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5107B72">
            <w:pPr>
              <w:spacing w:before="215" w:line="246" w:lineRule="auto"/>
              <w:ind w:left="487" w:right="9" w:hanging="4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  <w:lang w:eastAsia="zh-CN"/>
              </w:rPr>
              <w:t>党政综合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办公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室</w:t>
            </w:r>
          </w:p>
        </w:tc>
        <w:tc>
          <w:tcPr>
            <w:tcW w:w="197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CB8E7CE">
            <w:pPr>
              <w:spacing w:before="101" w:line="219" w:lineRule="auto"/>
              <w:ind w:left="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■政府网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站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 xml:space="preserve"> □政务微博</w:t>
            </w:r>
          </w:p>
          <w:p w14:paraId="63D7849C">
            <w:pPr>
              <w:spacing w:before="10" w:line="223" w:lineRule="auto"/>
              <w:ind w:left="37" w:right="43" w:firstLine="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□政务微信 □信息公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告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栏□其他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077B301">
            <w:pPr>
              <w:spacing w:line="264" w:lineRule="auto"/>
              <w:rPr>
                <w:rFonts w:ascii="Arial"/>
                <w:sz w:val="21"/>
              </w:rPr>
            </w:pPr>
          </w:p>
          <w:p w14:paraId="16535903">
            <w:pPr>
              <w:spacing w:before="59" w:line="219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社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会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AF81EED">
            <w:pPr>
              <w:spacing w:line="265" w:lineRule="auto"/>
              <w:rPr>
                <w:rFonts w:ascii="Arial"/>
                <w:sz w:val="21"/>
              </w:rPr>
            </w:pPr>
          </w:p>
          <w:p w14:paraId="083D5D5C">
            <w:pPr>
              <w:spacing w:before="58" w:line="220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主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动</w:t>
            </w:r>
          </w:p>
        </w:tc>
        <w:tc>
          <w:tcPr>
            <w:tcW w:w="154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29D5324">
            <w:pPr>
              <w:spacing w:line="293" w:lineRule="auto"/>
              <w:rPr>
                <w:rFonts w:ascii="Arial"/>
                <w:sz w:val="21"/>
              </w:rPr>
            </w:pPr>
          </w:p>
          <w:p w14:paraId="5CC2C2FF">
            <w:pPr>
              <w:spacing w:before="58" w:line="185" w:lineRule="auto"/>
              <w:ind w:left="2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087</w:t>
            </w:r>
            <w:r>
              <w:rPr>
                <w:rFonts w:ascii="宋体" w:hAnsi="宋体" w:eastAsia="宋体" w:cs="宋体"/>
                <w:sz w:val="18"/>
                <w:szCs w:val="18"/>
              </w:rPr>
              <w:t>7-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6550022</w:t>
            </w:r>
          </w:p>
        </w:tc>
      </w:tr>
      <w:tr w14:paraId="14D5A3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541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484EE486"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4FCFB778"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26FAB48">
            <w:pPr>
              <w:spacing w:line="265" w:lineRule="auto"/>
              <w:rPr>
                <w:rFonts w:ascii="Arial"/>
                <w:sz w:val="21"/>
              </w:rPr>
            </w:pPr>
          </w:p>
          <w:p w14:paraId="2D61F24D">
            <w:pPr>
              <w:spacing w:before="59" w:line="219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公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共服务</w:t>
            </w:r>
          </w:p>
        </w:tc>
        <w:tc>
          <w:tcPr>
            <w:tcW w:w="26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CD3A5FE">
            <w:pPr>
              <w:spacing w:before="213" w:line="252" w:lineRule="auto"/>
              <w:ind w:left="40" w:right="145" w:hanging="1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每一项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服务事项名称、设立依据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、服务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对象、行使层级</w:t>
            </w:r>
          </w:p>
        </w:tc>
        <w:tc>
          <w:tcPr>
            <w:tcW w:w="35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470199B">
            <w:pPr>
              <w:spacing w:before="212" w:line="219" w:lineRule="auto"/>
              <w:ind w:left="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《中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华人民共和国政府信息公开条例》  (国</w:t>
            </w:r>
          </w:p>
          <w:p w14:paraId="6787CD27">
            <w:pPr>
              <w:spacing w:before="9" w:line="219" w:lineRule="auto"/>
              <w:ind w:left="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务院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令第711号)</w:t>
            </w:r>
          </w:p>
        </w:tc>
        <w:tc>
          <w:tcPr>
            <w:tcW w:w="1192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40C9FBFA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D1D5E20">
            <w:pPr>
              <w:spacing w:before="213" w:line="248" w:lineRule="auto"/>
              <w:ind w:left="487" w:right="9" w:hanging="4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  <w:lang w:eastAsia="zh-CN"/>
              </w:rPr>
              <w:t>党政综合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办公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室</w:t>
            </w:r>
          </w:p>
        </w:tc>
        <w:tc>
          <w:tcPr>
            <w:tcW w:w="197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E39E9EA">
            <w:pPr>
              <w:spacing w:before="101" w:line="219" w:lineRule="auto"/>
              <w:ind w:left="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■政府网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站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 xml:space="preserve"> □政务微博</w:t>
            </w:r>
          </w:p>
          <w:p w14:paraId="662BC137">
            <w:pPr>
              <w:spacing w:before="9" w:line="224" w:lineRule="auto"/>
              <w:ind w:left="37" w:right="43" w:firstLine="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□政务微信 □信息公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告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栏□其他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52112DD">
            <w:pPr>
              <w:spacing w:line="264" w:lineRule="auto"/>
              <w:rPr>
                <w:rFonts w:ascii="Arial"/>
                <w:sz w:val="21"/>
              </w:rPr>
            </w:pPr>
          </w:p>
          <w:p w14:paraId="354C6C04">
            <w:pPr>
              <w:spacing w:before="59" w:line="219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社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会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6DDF534">
            <w:pPr>
              <w:spacing w:line="265" w:lineRule="auto"/>
              <w:rPr>
                <w:rFonts w:ascii="Arial"/>
                <w:sz w:val="21"/>
              </w:rPr>
            </w:pPr>
          </w:p>
          <w:p w14:paraId="4D3D8D39">
            <w:pPr>
              <w:spacing w:before="58" w:line="220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主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动</w:t>
            </w:r>
          </w:p>
        </w:tc>
        <w:tc>
          <w:tcPr>
            <w:tcW w:w="154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C343E64">
            <w:pPr>
              <w:spacing w:line="293" w:lineRule="auto"/>
              <w:rPr>
                <w:rFonts w:ascii="Arial"/>
                <w:sz w:val="21"/>
              </w:rPr>
            </w:pPr>
          </w:p>
          <w:p w14:paraId="497D2414">
            <w:pPr>
              <w:spacing w:before="58" w:line="185" w:lineRule="auto"/>
              <w:ind w:left="2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087</w:t>
            </w:r>
            <w:r>
              <w:rPr>
                <w:rFonts w:ascii="宋体" w:hAnsi="宋体" w:eastAsia="宋体" w:cs="宋体"/>
                <w:sz w:val="18"/>
                <w:szCs w:val="18"/>
              </w:rPr>
              <w:t>7-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6550022</w:t>
            </w:r>
          </w:p>
        </w:tc>
      </w:tr>
      <w:tr w14:paraId="2CC4B8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9" w:hRule="atLeast"/>
        </w:trPr>
        <w:tc>
          <w:tcPr>
            <w:tcW w:w="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86F46A2">
            <w:pPr>
              <w:spacing w:line="338" w:lineRule="auto"/>
              <w:rPr>
                <w:rFonts w:ascii="Arial"/>
                <w:sz w:val="21"/>
              </w:rPr>
            </w:pPr>
          </w:p>
          <w:p w14:paraId="5E1A3F94">
            <w:pPr>
              <w:spacing w:before="59" w:line="186" w:lineRule="auto"/>
              <w:ind w:left="22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4</w:t>
            </w:r>
          </w:p>
        </w:tc>
        <w:tc>
          <w:tcPr>
            <w:tcW w:w="8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A886148">
            <w:pPr>
              <w:spacing w:line="311" w:lineRule="auto"/>
              <w:rPr>
                <w:rFonts w:ascii="Arial"/>
                <w:sz w:val="21"/>
              </w:rPr>
            </w:pPr>
          </w:p>
          <w:p w14:paraId="6F92B1EB">
            <w:pPr>
              <w:spacing w:before="58" w:line="219" w:lineRule="auto"/>
              <w:ind w:left="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政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策文件</w:t>
            </w:r>
          </w:p>
        </w:tc>
        <w:tc>
          <w:tcPr>
            <w:tcW w:w="8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3B8962B">
            <w:pPr>
              <w:spacing w:before="149" w:line="238" w:lineRule="auto"/>
              <w:ind w:left="62" w:right="53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法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律、法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规；其他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政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策文件</w:t>
            </w:r>
          </w:p>
        </w:tc>
        <w:tc>
          <w:tcPr>
            <w:tcW w:w="26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249947E">
            <w:pPr>
              <w:spacing w:before="40" w:line="220" w:lineRule="auto"/>
              <w:ind w:left="27" w:right="145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转发中央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、省、市制定的法律、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法规，县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委、县政府制发的重要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政策文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件，发布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eastAsia="zh-CN"/>
              </w:rPr>
              <w:t>镇政府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制发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的其他政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策文件</w:t>
            </w:r>
          </w:p>
        </w:tc>
        <w:tc>
          <w:tcPr>
            <w:tcW w:w="35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FBAAF46">
            <w:pPr>
              <w:spacing w:before="261" w:line="219" w:lineRule="auto"/>
              <w:ind w:left="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《中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华人民共和国政府信息公开条例》  (国</w:t>
            </w:r>
          </w:p>
          <w:p w14:paraId="4B0EC509">
            <w:pPr>
              <w:spacing w:before="9" w:line="219" w:lineRule="auto"/>
              <w:ind w:left="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务院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令第711号)</w:t>
            </w:r>
          </w:p>
        </w:tc>
        <w:tc>
          <w:tcPr>
            <w:tcW w:w="11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F8A009C">
            <w:pPr>
              <w:spacing w:before="149" w:line="228" w:lineRule="auto"/>
              <w:ind w:left="71" w:right="39" w:firstLine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自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信息形成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>(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变更) 20个</w:t>
            </w:r>
          </w:p>
          <w:p w14:paraId="51A52FDD">
            <w:pPr>
              <w:spacing w:line="219" w:lineRule="auto"/>
              <w:ind w:left="2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工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作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日内</w:t>
            </w:r>
          </w:p>
        </w:tc>
        <w:tc>
          <w:tcPr>
            <w:tcW w:w="112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3A596E5">
            <w:pPr>
              <w:spacing w:before="261" w:line="248" w:lineRule="auto"/>
              <w:ind w:left="487" w:right="9" w:hanging="4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  <w:lang w:eastAsia="zh-CN"/>
              </w:rPr>
              <w:t>党政综合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办公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室</w:t>
            </w:r>
          </w:p>
        </w:tc>
        <w:tc>
          <w:tcPr>
            <w:tcW w:w="197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96D853E">
            <w:pPr>
              <w:spacing w:before="150" w:line="219" w:lineRule="auto"/>
              <w:ind w:left="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■政府网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站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 xml:space="preserve"> □政务微博</w:t>
            </w:r>
          </w:p>
          <w:p w14:paraId="477AB7B8">
            <w:pPr>
              <w:spacing w:before="8" w:line="224" w:lineRule="auto"/>
              <w:ind w:left="37" w:right="43" w:firstLine="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□政务微信 □信息公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告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栏□其他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FBC09F6">
            <w:pPr>
              <w:spacing w:line="310" w:lineRule="auto"/>
              <w:rPr>
                <w:rFonts w:ascii="Arial"/>
                <w:sz w:val="21"/>
              </w:rPr>
            </w:pPr>
          </w:p>
          <w:p w14:paraId="0684EB95">
            <w:pPr>
              <w:spacing w:before="58" w:line="219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社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会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A13DB9C">
            <w:pPr>
              <w:spacing w:line="310" w:lineRule="auto"/>
              <w:rPr>
                <w:rFonts w:ascii="Arial"/>
                <w:sz w:val="21"/>
              </w:rPr>
            </w:pPr>
          </w:p>
          <w:p w14:paraId="6DD81512">
            <w:pPr>
              <w:spacing w:before="59" w:line="220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主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动</w:t>
            </w:r>
          </w:p>
        </w:tc>
        <w:tc>
          <w:tcPr>
            <w:tcW w:w="154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84F47F1">
            <w:pPr>
              <w:spacing w:line="338" w:lineRule="auto"/>
              <w:rPr>
                <w:rFonts w:ascii="Arial"/>
                <w:sz w:val="21"/>
              </w:rPr>
            </w:pPr>
          </w:p>
          <w:p w14:paraId="6DCE4C7B">
            <w:pPr>
              <w:spacing w:before="59" w:line="185" w:lineRule="auto"/>
              <w:ind w:left="2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087</w:t>
            </w:r>
            <w:r>
              <w:rPr>
                <w:rFonts w:ascii="宋体" w:hAnsi="宋体" w:eastAsia="宋体" w:cs="宋体"/>
                <w:sz w:val="18"/>
                <w:szCs w:val="18"/>
              </w:rPr>
              <w:t>7-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6550022</w:t>
            </w:r>
          </w:p>
        </w:tc>
      </w:tr>
      <w:tr w14:paraId="47F901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9" w:hRule="atLeast"/>
        </w:trPr>
        <w:tc>
          <w:tcPr>
            <w:tcW w:w="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71C8CC5">
            <w:pPr>
              <w:spacing w:line="468" w:lineRule="auto"/>
              <w:rPr>
                <w:rFonts w:ascii="Arial"/>
                <w:sz w:val="21"/>
              </w:rPr>
            </w:pPr>
          </w:p>
          <w:p w14:paraId="2830ECBF">
            <w:pPr>
              <w:spacing w:before="58" w:line="183" w:lineRule="auto"/>
              <w:ind w:left="2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</w:t>
            </w:r>
          </w:p>
        </w:tc>
        <w:tc>
          <w:tcPr>
            <w:tcW w:w="8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312DDA6">
            <w:pPr>
              <w:spacing w:line="438" w:lineRule="auto"/>
              <w:rPr>
                <w:rFonts w:ascii="Arial"/>
                <w:sz w:val="21"/>
              </w:rPr>
            </w:pPr>
          </w:p>
          <w:p w14:paraId="29B502A5">
            <w:pPr>
              <w:spacing w:before="59" w:line="219" w:lineRule="auto"/>
              <w:ind w:left="6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财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政信息</w:t>
            </w:r>
          </w:p>
        </w:tc>
        <w:tc>
          <w:tcPr>
            <w:tcW w:w="8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4E7EC3C">
            <w:pPr>
              <w:spacing w:line="329" w:lineRule="auto"/>
              <w:rPr>
                <w:rFonts w:ascii="Arial"/>
                <w:sz w:val="21"/>
              </w:rPr>
            </w:pPr>
          </w:p>
          <w:p w14:paraId="71EDA88B">
            <w:pPr>
              <w:spacing w:before="58" w:line="242" w:lineRule="auto"/>
              <w:ind w:left="248" w:right="142" w:hanging="9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部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门预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决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算</w:t>
            </w:r>
          </w:p>
        </w:tc>
        <w:tc>
          <w:tcPr>
            <w:tcW w:w="26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E5C1D61">
            <w:pPr>
              <w:spacing w:before="276" w:line="238" w:lineRule="auto"/>
              <w:ind w:left="29" w:right="146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部门收支总体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情况、财政拨款收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支情况、“三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公”经费使用等情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况</w:t>
            </w:r>
          </w:p>
        </w:tc>
        <w:tc>
          <w:tcPr>
            <w:tcW w:w="35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1D8F147">
            <w:pPr>
              <w:spacing w:before="55" w:line="226" w:lineRule="auto"/>
              <w:ind w:left="31" w:right="66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《中华人民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共和国预算法》、《中华人民</w:t>
            </w: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共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和国政府信息公开条例》  (国务院令第71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1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号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) 、《财政部关于印发&lt;地方预决算公开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操作规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程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&gt;的通知》  (财预〔2016〕144号)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等法律法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规和文件规定</w:t>
            </w:r>
          </w:p>
        </w:tc>
        <w:tc>
          <w:tcPr>
            <w:tcW w:w="11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9662684">
            <w:pPr>
              <w:spacing w:line="329" w:lineRule="auto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</w:p>
          <w:p w14:paraId="070A8B0A">
            <w:pPr>
              <w:spacing w:line="329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农业农村发展服务中心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批复后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20日内</w:t>
            </w:r>
          </w:p>
        </w:tc>
        <w:tc>
          <w:tcPr>
            <w:tcW w:w="112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81F864C">
            <w:pPr>
              <w:spacing w:line="328" w:lineRule="auto"/>
              <w:rPr>
                <w:rFonts w:ascii="Arial"/>
                <w:sz w:val="21"/>
              </w:rPr>
            </w:pPr>
          </w:p>
          <w:p w14:paraId="037BFB68">
            <w:pPr>
              <w:spacing w:before="59" w:line="246" w:lineRule="auto"/>
              <w:ind w:left="487" w:right="9" w:hanging="449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农业农村发</w:t>
            </w:r>
          </w:p>
          <w:p w14:paraId="5657D5AF">
            <w:pPr>
              <w:spacing w:before="59" w:line="246" w:lineRule="auto"/>
              <w:ind w:left="487" w:right="9" w:hanging="449"/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展服务中心</w:t>
            </w:r>
          </w:p>
        </w:tc>
        <w:tc>
          <w:tcPr>
            <w:tcW w:w="197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661C9B8">
            <w:pPr>
              <w:spacing w:before="275" w:line="219" w:lineRule="auto"/>
              <w:ind w:left="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■政府网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站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 xml:space="preserve"> □政务微博</w:t>
            </w:r>
          </w:p>
          <w:p w14:paraId="6A65A490">
            <w:pPr>
              <w:spacing w:before="10" w:line="223" w:lineRule="auto"/>
              <w:ind w:left="37" w:right="43" w:firstLine="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□政务微信 □信息公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告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栏□其他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9145708">
            <w:pPr>
              <w:spacing w:line="437" w:lineRule="auto"/>
              <w:rPr>
                <w:rFonts w:ascii="Arial"/>
                <w:sz w:val="21"/>
              </w:rPr>
            </w:pPr>
          </w:p>
          <w:p w14:paraId="1829FDDF">
            <w:pPr>
              <w:spacing w:before="59" w:line="219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社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会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6D3540E">
            <w:pPr>
              <w:spacing w:line="438" w:lineRule="auto"/>
              <w:rPr>
                <w:rFonts w:ascii="Arial"/>
                <w:sz w:val="21"/>
              </w:rPr>
            </w:pPr>
          </w:p>
          <w:p w14:paraId="30DC82A1">
            <w:pPr>
              <w:spacing w:before="58" w:line="220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主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动</w:t>
            </w:r>
          </w:p>
        </w:tc>
        <w:tc>
          <w:tcPr>
            <w:tcW w:w="154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68DA7AF">
            <w:pPr>
              <w:spacing w:line="466" w:lineRule="auto"/>
              <w:rPr>
                <w:rFonts w:ascii="Arial"/>
                <w:sz w:val="21"/>
              </w:rPr>
            </w:pPr>
          </w:p>
          <w:p w14:paraId="5B9017D4">
            <w:pPr>
              <w:spacing w:before="58" w:line="185" w:lineRule="auto"/>
              <w:ind w:left="239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087</w:t>
            </w:r>
            <w:r>
              <w:rPr>
                <w:rFonts w:ascii="宋体" w:hAnsi="宋体" w:eastAsia="宋体" w:cs="宋体"/>
                <w:sz w:val="18"/>
                <w:szCs w:val="18"/>
              </w:rPr>
              <w:t>7-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6550026、6550309</w:t>
            </w:r>
          </w:p>
        </w:tc>
      </w:tr>
    </w:tbl>
    <w:p w14:paraId="760DE17A">
      <w:pPr>
        <w:rPr>
          <w:rFonts w:ascii="Arial"/>
          <w:sz w:val="21"/>
        </w:rPr>
      </w:pPr>
    </w:p>
    <w:p w14:paraId="52CDCC58">
      <w:pPr>
        <w:sectPr>
          <w:pgSz w:w="16837" w:h="11905"/>
          <w:pgMar w:top="581" w:right="629" w:bottom="0" w:left="556" w:header="0" w:footer="0" w:gutter="0"/>
          <w:cols w:space="720" w:num="1"/>
        </w:sectPr>
      </w:pPr>
    </w:p>
    <w:tbl>
      <w:tblPr>
        <w:tblStyle w:val="182"/>
        <w:tblW w:w="1563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1"/>
        <w:gridCol w:w="844"/>
        <w:gridCol w:w="844"/>
        <w:gridCol w:w="2692"/>
        <w:gridCol w:w="3510"/>
        <w:gridCol w:w="1192"/>
        <w:gridCol w:w="1129"/>
        <w:gridCol w:w="1973"/>
        <w:gridCol w:w="681"/>
        <w:gridCol w:w="681"/>
        <w:gridCol w:w="1548"/>
      </w:tblGrid>
      <w:tr w14:paraId="0B06B5F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541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692A68DF">
            <w:pPr>
              <w:spacing w:before="311" w:line="178" w:lineRule="auto"/>
              <w:ind w:left="143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序</w:t>
            </w:r>
          </w:p>
          <w:p w14:paraId="1377EE19">
            <w:pPr>
              <w:spacing w:line="187" w:lineRule="auto"/>
              <w:ind w:left="144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号</w:t>
            </w:r>
          </w:p>
        </w:tc>
        <w:tc>
          <w:tcPr>
            <w:tcW w:w="1688" w:type="dxa"/>
            <w:gridSpan w:val="2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4C2159A">
            <w:pPr>
              <w:spacing w:before="76" w:line="181" w:lineRule="auto"/>
              <w:ind w:left="327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pacing w:val="7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公</w:t>
            </w:r>
            <w:r>
              <w:rPr>
                <w:rFonts w:ascii="微软雅黑" w:hAnsi="微软雅黑" w:eastAsia="微软雅黑" w:cs="微软雅黑"/>
                <w:spacing w:val="4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开事项</w:t>
            </w:r>
          </w:p>
        </w:tc>
        <w:tc>
          <w:tcPr>
            <w:tcW w:w="2692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50CCB104">
            <w:pPr>
              <w:spacing w:line="360" w:lineRule="auto"/>
              <w:rPr>
                <w:rFonts w:ascii="Arial"/>
                <w:sz w:val="21"/>
              </w:rPr>
            </w:pPr>
          </w:p>
          <w:p w14:paraId="571D3872">
            <w:pPr>
              <w:spacing w:before="107" w:line="185" w:lineRule="auto"/>
              <w:ind w:left="833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pacing w:val="7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公</w:t>
            </w:r>
            <w:r>
              <w:rPr>
                <w:rFonts w:ascii="微软雅黑" w:hAnsi="微软雅黑" w:eastAsia="微软雅黑" w:cs="微软雅黑"/>
                <w:spacing w:val="4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开内容</w:t>
            </w:r>
          </w:p>
        </w:tc>
        <w:tc>
          <w:tcPr>
            <w:tcW w:w="3510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215CE9CC">
            <w:pPr>
              <w:spacing w:line="365" w:lineRule="auto"/>
              <w:rPr>
                <w:rFonts w:ascii="Arial"/>
                <w:sz w:val="21"/>
              </w:rPr>
            </w:pPr>
          </w:p>
          <w:p w14:paraId="32CFE2D5">
            <w:pPr>
              <w:spacing w:before="107" w:line="181" w:lineRule="auto"/>
              <w:ind w:left="1244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pacing w:val="7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公</w:t>
            </w:r>
            <w:r>
              <w:rPr>
                <w:rFonts w:ascii="微软雅黑" w:hAnsi="微软雅黑" w:eastAsia="微软雅黑" w:cs="微软雅黑"/>
                <w:spacing w:val="4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开依据</w:t>
            </w:r>
          </w:p>
        </w:tc>
        <w:tc>
          <w:tcPr>
            <w:tcW w:w="1192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6A2AF13C">
            <w:pPr>
              <w:spacing w:line="365" w:lineRule="auto"/>
              <w:rPr>
                <w:rFonts w:ascii="Arial"/>
                <w:sz w:val="21"/>
              </w:rPr>
            </w:pPr>
          </w:p>
          <w:p w14:paraId="539C4022">
            <w:pPr>
              <w:spacing w:before="108" w:line="181" w:lineRule="auto"/>
              <w:ind w:left="85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pacing w:val="7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公</w:t>
            </w:r>
            <w:r>
              <w:rPr>
                <w:rFonts w:ascii="微软雅黑" w:hAnsi="微软雅黑" w:eastAsia="微软雅黑" w:cs="微软雅黑"/>
                <w:spacing w:val="4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开时限</w:t>
            </w:r>
          </w:p>
        </w:tc>
        <w:tc>
          <w:tcPr>
            <w:tcW w:w="1129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06364D84">
            <w:pPr>
              <w:spacing w:line="361" w:lineRule="auto"/>
              <w:rPr>
                <w:rFonts w:ascii="Arial"/>
                <w:sz w:val="21"/>
              </w:rPr>
            </w:pPr>
          </w:p>
          <w:p w14:paraId="6AA6C714">
            <w:pPr>
              <w:spacing w:before="108" w:line="183" w:lineRule="auto"/>
              <w:ind w:left="58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pacing w:val="7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公</w:t>
            </w:r>
            <w:r>
              <w:rPr>
                <w:rFonts w:ascii="微软雅黑" w:hAnsi="微软雅黑" w:eastAsia="微软雅黑" w:cs="微软雅黑"/>
                <w:spacing w:val="4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开主体</w:t>
            </w:r>
          </w:p>
        </w:tc>
        <w:tc>
          <w:tcPr>
            <w:tcW w:w="1973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173EB8CB">
            <w:pPr>
              <w:spacing w:line="364" w:lineRule="auto"/>
              <w:rPr>
                <w:rFonts w:ascii="Arial"/>
                <w:sz w:val="21"/>
              </w:rPr>
            </w:pPr>
          </w:p>
          <w:p w14:paraId="6B525822">
            <w:pPr>
              <w:spacing w:before="107" w:line="184" w:lineRule="auto"/>
              <w:ind w:left="482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pacing w:val="7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公</w:t>
            </w:r>
            <w:r>
              <w:rPr>
                <w:rFonts w:ascii="微软雅黑" w:hAnsi="微软雅黑" w:eastAsia="微软雅黑" w:cs="微软雅黑"/>
                <w:spacing w:val="4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开渠道</w:t>
            </w:r>
          </w:p>
        </w:tc>
        <w:tc>
          <w:tcPr>
            <w:tcW w:w="681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4E8F1ECB">
            <w:pPr>
              <w:spacing w:before="314" w:line="199" w:lineRule="auto"/>
              <w:ind w:left="87" w:right="68" w:firstLine="5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pacing w:val="2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公开</w:t>
            </w:r>
            <w:r>
              <w:rPr>
                <w:rFonts w:ascii="微软雅黑" w:hAnsi="微软雅黑" w:eastAsia="微软雅黑" w:cs="微软雅黑"/>
                <w:sz w:val="25"/>
                <w:szCs w:val="25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对</w:t>
            </w:r>
            <w:r>
              <w:rPr>
                <w:rFonts w:ascii="微软雅黑" w:hAnsi="微软雅黑" w:eastAsia="微软雅黑" w:cs="微软雅黑"/>
                <w:spacing w:val="4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象</w:t>
            </w:r>
          </w:p>
        </w:tc>
        <w:tc>
          <w:tcPr>
            <w:tcW w:w="681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41595C1E">
            <w:pPr>
              <w:spacing w:before="315" w:line="199" w:lineRule="auto"/>
              <w:ind w:left="93" w:right="68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pacing w:val="2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公开</w:t>
            </w:r>
            <w:r>
              <w:rPr>
                <w:rFonts w:ascii="微软雅黑" w:hAnsi="微软雅黑" w:eastAsia="微软雅黑" w:cs="微软雅黑"/>
                <w:sz w:val="25"/>
                <w:szCs w:val="25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2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方</w:t>
            </w:r>
            <w:r>
              <w:rPr>
                <w:rFonts w:ascii="微软雅黑" w:hAnsi="微软雅黑" w:eastAsia="微软雅黑" w:cs="微软雅黑"/>
                <w:spacing w:val="1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式</w:t>
            </w:r>
          </w:p>
        </w:tc>
        <w:tc>
          <w:tcPr>
            <w:tcW w:w="1548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2C51CB98">
            <w:pPr>
              <w:spacing w:before="312" w:line="199" w:lineRule="auto"/>
              <w:ind w:left="537" w:right="116" w:hanging="398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pacing w:val="6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咨</w:t>
            </w:r>
            <w:r>
              <w:rPr>
                <w:rFonts w:ascii="微软雅黑" w:hAnsi="微软雅黑" w:eastAsia="微软雅黑" w:cs="微软雅黑"/>
                <w:spacing w:val="5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询及监督</w:t>
            </w:r>
            <w:r>
              <w:rPr>
                <w:rFonts w:ascii="微软雅黑" w:hAnsi="微软雅黑" w:eastAsia="微软雅黑" w:cs="微软雅黑"/>
                <w:sz w:val="25"/>
                <w:szCs w:val="25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6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电</w:t>
            </w:r>
            <w:r>
              <w:rPr>
                <w:rFonts w:ascii="微软雅黑" w:hAnsi="微软雅黑" w:eastAsia="微软雅黑" w:cs="微软雅黑"/>
                <w:spacing w:val="-5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话</w:t>
            </w:r>
          </w:p>
        </w:tc>
      </w:tr>
      <w:tr w14:paraId="2904E52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541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6104016C"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5057F46">
            <w:pPr>
              <w:spacing w:before="257" w:line="182" w:lineRule="auto"/>
              <w:ind w:left="161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pacing w:val="3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类</w:t>
            </w:r>
            <w:r>
              <w:rPr>
                <w:rFonts w:ascii="微软雅黑" w:hAnsi="微软雅黑" w:eastAsia="微软雅黑" w:cs="微软雅黑"/>
                <w:spacing w:val="2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别</w:t>
            </w:r>
          </w:p>
        </w:tc>
        <w:tc>
          <w:tcPr>
            <w:tcW w:w="8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823F558">
            <w:pPr>
              <w:spacing w:before="258" w:line="181" w:lineRule="auto"/>
              <w:ind w:left="160"/>
              <w:rPr>
                <w:rFonts w:ascii="微软雅黑" w:hAnsi="微软雅黑" w:eastAsia="微软雅黑" w:cs="微软雅黑"/>
                <w:sz w:val="25"/>
                <w:szCs w:val="25"/>
              </w:rPr>
            </w:pPr>
            <w:r>
              <w:rPr>
                <w:rFonts w:ascii="微软雅黑" w:hAnsi="微软雅黑" w:eastAsia="微软雅黑" w:cs="微软雅黑"/>
                <w:spacing w:val="3"/>
                <w:sz w:val="25"/>
                <w:szCs w:val="25"/>
                <w14:textOutline w14:w="4576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事项</w:t>
            </w:r>
          </w:p>
        </w:tc>
        <w:tc>
          <w:tcPr>
            <w:tcW w:w="2692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04CF0989">
            <w:pPr>
              <w:rPr>
                <w:rFonts w:ascii="Arial"/>
                <w:sz w:val="21"/>
              </w:rPr>
            </w:pPr>
          </w:p>
        </w:tc>
        <w:tc>
          <w:tcPr>
            <w:tcW w:w="3510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241F597B">
            <w:pPr>
              <w:rPr>
                <w:rFonts w:ascii="Arial"/>
                <w:sz w:val="21"/>
              </w:rPr>
            </w:pPr>
          </w:p>
        </w:tc>
        <w:tc>
          <w:tcPr>
            <w:tcW w:w="1192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6B4A722D">
            <w:pPr>
              <w:rPr>
                <w:rFonts w:ascii="Arial"/>
                <w:sz w:val="21"/>
              </w:rPr>
            </w:pPr>
          </w:p>
        </w:tc>
        <w:tc>
          <w:tcPr>
            <w:tcW w:w="1129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31167C39">
            <w:pPr>
              <w:rPr>
                <w:rFonts w:ascii="Arial"/>
                <w:sz w:val="21"/>
              </w:rPr>
            </w:pPr>
          </w:p>
        </w:tc>
        <w:tc>
          <w:tcPr>
            <w:tcW w:w="1973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7AD56D5C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53490A0D">
            <w:pPr>
              <w:rPr>
                <w:rFonts w:ascii="Arial"/>
                <w:sz w:val="21"/>
              </w:rPr>
            </w:pPr>
          </w:p>
        </w:tc>
        <w:tc>
          <w:tcPr>
            <w:tcW w:w="681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208BED23">
            <w:pPr>
              <w:rPr>
                <w:rFonts w:ascii="Arial"/>
                <w:sz w:val="21"/>
              </w:rPr>
            </w:pPr>
          </w:p>
        </w:tc>
        <w:tc>
          <w:tcPr>
            <w:tcW w:w="1548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2C5233AC">
            <w:pPr>
              <w:rPr>
                <w:rFonts w:ascii="Arial"/>
                <w:sz w:val="21"/>
              </w:rPr>
            </w:pPr>
          </w:p>
        </w:tc>
      </w:tr>
      <w:tr w14:paraId="00559E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541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6BC8CC3C">
            <w:pPr>
              <w:spacing w:line="252" w:lineRule="auto"/>
              <w:rPr>
                <w:rFonts w:ascii="Arial"/>
                <w:sz w:val="21"/>
              </w:rPr>
            </w:pPr>
          </w:p>
          <w:p w14:paraId="70A4A0BB">
            <w:pPr>
              <w:spacing w:line="252" w:lineRule="auto"/>
              <w:rPr>
                <w:rFonts w:ascii="Arial"/>
                <w:sz w:val="21"/>
              </w:rPr>
            </w:pPr>
          </w:p>
          <w:p w14:paraId="560D0FA2">
            <w:pPr>
              <w:spacing w:line="252" w:lineRule="auto"/>
              <w:rPr>
                <w:rFonts w:ascii="Arial"/>
                <w:sz w:val="21"/>
              </w:rPr>
            </w:pPr>
          </w:p>
          <w:p w14:paraId="5A892713">
            <w:pPr>
              <w:spacing w:before="58" w:line="185" w:lineRule="auto"/>
              <w:ind w:left="2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6</w:t>
            </w:r>
          </w:p>
        </w:tc>
        <w:tc>
          <w:tcPr>
            <w:tcW w:w="844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2A83420B">
            <w:pPr>
              <w:spacing w:line="254" w:lineRule="auto"/>
              <w:rPr>
                <w:rFonts w:ascii="Arial"/>
                <w:sz w:val="21"/>
              </w:rPr>
            </w:pPr>
          </w:p>
          <w:p w14:paraId="4D9202B4">
            <w:pPr>
              <w:spacing w:line="255" w:lineRule="auto"/>
              <w:rPr>
                <w:rFonts w:ascii="Arial"/>
                <w:sz w:val="21"/>
              </w:rPr>
            </w:pPr>
          </w:p>
          <w:p w14:paraId="14AEAB01">
            <w:pPr>
              <w:spacing w:before="59" w:line="219" w:lineRule="auto"/>
              <w:ind w:left="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解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读回应</w:t>
            </w:r>
          </w:p>
          <w:p w14:paraId="0E137594">
            <w:pPr>
              <w:spacing w:before="6" w:line="220" w:lineRule="auto"/>
              <w:ind w:left="6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与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互动交</w:t>
            </w:r>
          </w:p>
          <w:p w14:paraId="7CA0CE52">
            <w:pPr>
              <w:spacing w:before="8" w:line="223" w:lineRule="auto"/>
              <w:ind w:left="3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流</w:t>
            </w:r>
          </w:p>
        </w:tc>
        <w:tc>
          <w:tcPr>
            <w:tcW w:w="8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CE2CDC7">
            <w:pPr>
              <w:spacing w:line="326" w:lineRule="auto"/>
              <w:rPr>
                <w:rFonts w:ascii="Arial"/>
                <w:sz w:val="21"/>
              </w:rPr>
            </w:pPr>
          </w:p>
          <w:p w14:paraId="797B848E">
            <w:pPr>
              <w:spacing w:before="58" w:line="219" w:lineRule="auto"/>
              <w:ind w:left="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政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策解读</w:t>
            </w:r>
          </w:p>
        </w:tc>
        <w:tc>
          <w:tcPr>
            <w:tcW w:w="26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1DF8567">
            <w:pPr>
              <w:spacing w:before="165" w:line="238" w:lineRule="auto"/>
              <w:ind w:left="27" w:right="14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解读涉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及公民、法人和其他组织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切身利益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的、需广泛知晓的重要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政策性文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件</w:t>
            </w:r>
          </w:p>
        </w:tc>
        <w:tc>
          <w:tcPr>
            <w:tcW w:w="35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6C2FCAF">
            <w:pPr>
              <w:spacing w:before="51" w:line="226" w:lineRule="auto"/>
              <w:ind w:left="32" w:right="66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《中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华人民共和国政府信息公开条例》  (国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务院令第711号)</w:t>
            </w:r>
          </w:p>
        </w:tc>
        <w:tc>
          <w:tcPr>
            <w:tcW w:w="11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970EDFC">
            <w:pPr>
              <w:spacing w:before="165" w:line="219" w:lineRule="auto"/>
              <w:ind w:left="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1"/>
                <w:sz w:val="18"/>
                <w:szCs w:val="18"/>
              </w:rPr>
              <w:t>自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政策文件制</w:t>
            </w:r>
          </w:p>
          <w:p w14:paraId="03BB2FF8">
            <w:pPr>
              <w:spacing w:before="7" w:line="219" w:lineRule="auto"/>
              <w:ind w:left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定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发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布之日起</w:t>
            </w:r>
          </w:p>
          <w:p w14:paraId="4ED969D1">
            <w:pPr>
              <w:spacing w:before="10" w:line="219" w:lineRule="auto"/>
              <w:ind w:left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3个工作日内</w:t>
            </w:r>
          </w:p>
        </w:tc>
        <w:tc>
          <w:tcPr>
            <w:tcW w:w="112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4270492">
            <w:pPr>
              <w:spacing w:before="276" w:line="245" w:lineRule="auto"/>
              <w:ind w:left="487" w:right="9" w:hanging="449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  <w:lang w:eastAsia="zh-CN"/>
              </w:rPr>
              <w:t>党政综合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办公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室</w:t>
            </w:r>
          </w:p>
        </w:tc>
        <w:tc>
          <w:tcPr>
            <w:tcW w:w="197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6009D74">
            <w:pPr>
              <w:spacing w:before="164" w:line="219" w:lineRule="auto"/>
              <w:ind w:left="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■政府网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站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 xml:space="preserve"> □政务微博</w:t>
            </w:r>
          </w:p>
          <w:p w14:paraId="58A97885">
            <w:pPr>
              <w:spacing w:before="9" w:line="224" w:lineRule="auto"/>
              <w:ind w:left="37" w:right="43" w:firstLine="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□政务微信 □信息公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告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栏□其他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63D7D3C">
            <w:pPr>
              <w:spacing w:line="325" w:lineRule="auto"/>
              <w:rPr>
                <w:rFonts w:ascii="Arial"/>
                <w:sz w:val="21"/>
              </w:rPr>
            </w:pPr>
          </w:p>
          <w:p w14:paraId="347B9662">
            <w:pPr>
              <w:spacing w:before="59" w:line="219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社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会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70E0F63">
            <w:pPr>
              <w:spacing w:line="326" w:lineRule="auto"/>
              <w:rPr>
                <w:rFonts w:ascii="Arial"/>
                <w:sz w:val="21"/>
              </w:rPr>
            </w:pPr>
          </w:p>
          <w:p w14:paraId="79128BDE">
            <w:pPr>
              <w:spacing w:before="58" w:line="220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主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动</w:t>
            </w:r>
          </w:p>
        </w:tc>
        <w:tc>
          <w:tcPr>
            <w:tcW w:w="154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8D66EA9">
            <w:pPr>
              <w:spacing w:line="353" w:lineRule="auto"/>
              <w:rPr>
                <w:rFonts w:ascii="Arial"/>
                <w:sz w:val="21"/>
              </w:rPr>
            </w:pPr>
          </w:p>
          <w:p w14:paraId="1E8CEA01">
            <w:pPr>
              <w:spacing w:before="59" w:line="185" w:lineRule="auto"/>
              <w:ind w:left="2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087</w:t>
            </w:r>
            <w:r>
              <w:rPr>
                <w:rFonts w:ascii="宋体" w:hAnsi="宋体" w:eastAsia="宋体" w:cs="宋体"/>
                <w:sz w:val="18"/>
                <w:szCs w:val="18"/>
              </w:rPr>
              <w:t>7-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6550022</w:t>
            </w:r>
          </w:p>
        </w:tc>
      </w:tr>
      <w:tr w14:paraId="4A9C27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541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70D059BA"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6A44D95C"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5943BA1">
            <w:pPr>
              <w:spacing w:before="214" w:line="242" w:lineRule="auto"/>
              <w:ind w:left="246" w:right="55" w:hanging="18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建议提案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办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理</w:t>
            </w:r>
          </w:p>
        </w:tc>
        <w:tc>
          <w:tcPr>
            <w:tcW w:w="26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F6F68AF">
            <w:pPr>
              <w:spacing w:before="101" w:line="238" w:lineRule="auto"/>
              <w:ind w:left="27" w:right="145" w:firstLine="2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由</w:t>
            </w: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  <w:lang w:eastAsia="zh-CN"/>
              </w:rPr>
              <w:t>乡镇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办理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的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、应公开的县人大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代表建议复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文和县政协委员提案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复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文</w:t>
            </w:r>
          </w:p>
        </w:tc>
        <w:tc>
          <w:tcPr>
            <w:tcW w:w="35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BBC4670">
            <w:pPr>
              <w:spacing w:before="213" w:line="219" w:lineRule="auto"/>
              <w:ind w:left="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《中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华人民共和国政府信息公开条例》  (国</w:t>
            </w:r>
          </w:p>
          <w:p w14:paraId="4E4E1639">
            <w:pPr>
              <w:spacing w:before="7" w:line="219" w:lineRule="auto"/>
              <w:ind w:left="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务院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令第711号)</w:t>
            </w:r>
          </w:p>
        </w:tc>
        <w:tc>
          <w:tcPr>
            <w:tcW w:w="11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873D02D">
            <w:pPr>
              <w:spacing w:before="100" w:line="228" w:lineRule="auto"/>
              <w:ind w:left="71" w:right="39" w:firstLine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自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信息形成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>(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变更) 20个</w:t>
            </w:r>
          </w:p>
          <w:p w14:paraId="2E941496">
            <w:pPr>
              <w:spacing w:line="219" w:lineRule="auto"/>
              <w:ind w:left="2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工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作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日内</w:t>
            </w:r>
          </w:p>
        </w:tc>
        <w:tc>
          <w:tcPr>
            <w:tcW w:w="112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0FD621B">
            <w:pPr>
              <w:spacing w:before="214" w:line="246" w:lineRule="auto"/>
              <w:ind w:left="487" w:right="9" w:hanging="4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  <w:lang w:eastAsia="zh-CN"/>
              </w:rPr>
              <w:t>党政综合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办公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室</w:t>
            </w:r>
          </w:p>
        </w:tc>
        <w:tc>
          <w:tcPr>
            <w:tcW w:w="197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C3E82B0">
            <w:pPr>
              <w:spacing w:before="100" w:line="219" w:lineRule="auto"/>
              <w:ind w:left="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■政府网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站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 xml:space="preserve"> □政务微博</w:t>
            </w:r>
          </w:p>
          <w:p w14:paraId="6C3C4C9F">
            <w:pPr>
              <w:spacing w:before="10" w:line="223" w:lineRule="auto"/>
              <w:ind w:left="37" w:right="43" w:firstLine="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□政务微信 □信息公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告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栏□其他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B11304F">
            <w:pPr>
              <w:spacing w:line="263" w:lineRule="auto"/>
              <w:rPr>
                <w:rFonts w:ascii="Arial"/>
                <w:sz w:val="21"/>
              </w:rPr>
            </w:pPr>
          </w:p>
          <w:p w14:paraId="0702410D">
            <w:pPr>
              <w:spacing w:before="59" w:line="219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社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会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3D9FDFC">
            <w:pPr>
              <w:spacing w:line="264" w:lineRule="auto"/>
              <w:rPr>
                <w:rFonts w:ascii="Arial"/>
                <w:sz w:val="21"/>
              </w:rPr>
            </w:pPr>
          </w:p>
          <w:p w14:paraId="35667795">
            <w:pPr>
              <w:spacing w:before="58" w:line="220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主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动</w:t>
            </w:r>
          </w:p>
        </w:tc>
        <w:tc>
          <w:tcPr>
            <w:tcW w:w="154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04F485C">
            <w:pPr>
              <w:spacing w:line="291" w:lineRule="auto"/>
              <w:rPr>
                <w:rFonts w:ascii="Arial"/>
                <w:sz w:val="21"/>
              </w:rPr>
            </w:pPr>
          </w:p>
          <w:p w14:paraId="1B123305">
            <w:pPr>
              <w:spacing w:before="59" w:line="185" w:lineRule="auto"/>
              <w:ind w:left="2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087</w:t>
            </w:r>
            <w:r>
              <w:rPr>
                <w:rFonts w:ascii="宋体" w:hAnsi="宋体" w:eastAsia="宋体" w:cs="宋体"/>
                <w:sz w:val="18"/>
                <w:szCs w:val="18"/>
              </w:rPr>
              <w:t>7-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6550022</w:t>
            </w:r>
          </w:p>
        </w:tc>
      </w:tr>
      <w:tr w14:paraId="56BFBA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541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72B40E28">
            <w:pPr>
              <w:spacing w:line="246" w:lineRule="auto"/>
              <w:rPr>
                <w:rFonts w:ascii="Arial"/>
                <w:sz w:val="21"/>
              </w:rPr>
            </w:pPr>
          </w:p>
          <w:p w14:paraId="4FEDF4D1">
            <w:pPr>
              <w:spacing w:line="246" w:lineRule="auto"/>
              <w:rPr>
                <w:rFonts w:ascii="Arial"/>
                <w:sz w:val="21"/>
              </w:rPr>
            </w:pPr>
          </w:p>
          <w:p w14:paraId="41A83FC3">
            <w:pPr>
              <w:spacing w:line="246" w:lineRule="auto"/>
              <w:rPr>
                <w:rFonts w:ascii="Arial"/>
                <w:sz w:val="21"/>
              </w:rPr>
            </w:pPr>
          </w:p>
          <w:p w14:paraId="10A85512">
            <w:pPr>
              <w:spacing w:line="246" w:lineRule="auto"/>
              <w:rPr>
                <w:rFonts w:ascii="Arial"/>
                <w:sz w:val="21"/>
              </w:rPr>
            </w:pPr>
          </w:p>
          <w:p w14:paraId="501B353F">
            <w:pPr>
              <w:spacing w:line="246" w:lineRule="auto"/>
              <w:rPr>
                <w:rFonts w:ascii="Arial"/>
                <w:sz w:val="21"/>
              </w:rPr>
            </w:pPr>
          </w:p>
          <w:p w14:paraId="5018A52D">
            <w:pPr>
              <w:spacing w:line="247" w:lineRule="auto"/>
              <w:rPr>
                <w:rFonts w:ascii="Arial"/>
                <w:sz w:val="21"/>
              </w:rPr>
            </w:pPr>
          </w:p>
          <w:p w14:paraId="7A2665F1">
            <w:pPr>
              <w:spacing w:line="247" w:lineRule="auto"/>
              <w:rPr>
                <w:rFonts w:ascii="Arial"/>
                <w:sz w:val="21"/>
              </w:rPr>
            </w:pPr>
          </w:p>
          <w:p w14:paraId="329FE592">
            <w:pPr>
              <w:spacing w:line="247" w:lineRule="auto"/>
              <w:rPr>
                <w:rFonts w:ascii="Arial"/>
                <w:sz w:val="21"/>
              </w:rPr>
            </w:pPr>
          </w:p>
          <w:p w14:paraId="122C8210">
            <w:pPr>
              <w:spacing w:line="247" w:lineRule="auto"/>
              <w:rPr>
                <w:rFonts w:ascii="Arial"/>
                <w:sz w:val="21"/>
              </w:rPr>
            </w:pPr>
          </w:p>
          <w:p w14:paraId="699BA612">
            <w:pPr>
              <w:spacing w:line="247" w:lineRule="auto"/>
              <w:rPr>
                <w:rFonts w:ascii="Arial"/>
                <w:sz w:val="21"/>
              </w:rPr>
            </w:pPr>
          </w:p>
          <w:p w14:paraId="0F61DF4C">
            <w:pPr>
              <w:spacing w:line="247" w:lineRule="auto"/>
              <w:rPr>
                <w:rFonts w:ascii="Arial"/>
                <w:sz w:val="21"/>
              </w:rPr>
            </w:pPr>
          </w:p>
          <w:p w14:paraId="0A0BAF9D">
            <w:pPr>
              <w:spacing w:before="58" w:line="183" w:lineRule="auto"/>
              <w:ind w:left="23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7</w:t>
            </w:r>
          </w:p>
        </w:tc>
        <w:tc>
          <w:tcPr>
            <w:tcW w:w="844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top"/>
          </w:tcPr>
          <w:p w14:paraId="3BD84086">
            <w:pPr>
              <w:spacing w:line="257" w:lineRule="auto"/>
              <w:rPr>
                <w:rFonts w:ascii="Arial"/>
                <w:sz w:val="21"/>
              </w:rPr>
            </w:pPr>
          </w:p>
          <w:p w14:paraId="571D9D10">
            <w:pPr>
              <w:spacing w:line="257" w:lineRule="auto"/>
              <w:rPr>
                <w:rFonts w:ascii="Arial"/>
                <w:sz w:val="21"/>
              </w:rPr>
            </w:pPr>
          </w:p>
          <w:p w14:paraId="4CA3A554">
            <w:pPr>
              <w:spacing w:line="257" w:lineRule="auto"/>
              <w:rPr>
                <w:rFonts w:ascii="Arial"/>
                <w:sz w:val="21"/>
              </w:rPr>
            </w:pPr>
          </w:p>
          <w:p w14:paraId="7EB2015B">
            <w:pPr>
              <w:spacing w:line="257" w:lineRule="auto"/>
              <w:rPr>
                <w:rFonts w:ascii="Arial"/>
                <w:sz w:val="21"/>
              </w:rPr>
            </w:pPr>
          </w:p>
          <w:p w14:paraId="62FA205F">
            <w:pPr>
              <w:spacing w:line="257" w:lineRule="auto"/>
              <w:rPr>
                <w:rFonts w:ascii="Arial"/>
                <w:sz w:val="21"/>
              </w:rPr>
            </w:pPr>
          </w:p>
          <w:p w14:paraId="6B4DCC70">
            <w:pPr>
              <w:spacing w:line="257" w:lineRule="auto"/>
              <w:rPr>
                <w:rFonts w:ascii="Arial"/>
                <w:sz w:val="21"/>
              </w:rPr>
            </w:pPr>
          </w:p>
          <w:p w14:paraId="39413975">
            <w:pPr>
              <w:spacing w:line="257" w:lineRule="auto"/>
              <w:rPr>
                <w:rFonts w:ascii="Arial"/>
                <w:sz w:val="21"/>
              </w:rPr>
            </w:pPr>
          </w:p>
          <w:p w14:paraId="1EAC45A4">
            <w:pPr>
              <w:spacing w:line="257" w:lineRule="auto"/>
              <w:rPr>
                <w:rFonts w:ascii="Arial"/>
                <w:sz w:val="21"/>
              </w:rPr>
            </w:pPr>
          </w:p>
          <w:p w14:paraId="6F172C4E">
            <w:pPr>
              <w:spacing w:line="257" w:lineRule="auto"/>
              <w:rPr>
                <w:rFonts w:ascii="Arial"/>
                <w:sz w:val="21"/>
              </w:rPr>
            </w:pPr>
          </w:p>
          <w:p w14:paraId="4B229AE2">
            <w:pPr>
              <w:spacing w:line="258" w:lineRule="auto"/>
              <w:rPr>
                <w:rFonts w:ascii="Arial"/>
                <w:sz w:val="21"/>
              </w:rPr>
            </w:pPr>
          </w:p>
          <w:p w14:paraId="32AA0836">
            <w:pPr>
              <w:spacing w:before="58" w:line="244" w:lineRule="auto"/>
              <w:ind w:left="63" w:right="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重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点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领域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信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息公开</w:t>
            </w:r>
          </w:p>
        </w:tc>
        <w:tc>
          <w:tcPr>
            <w:tcW w:w="8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A7DD029">
            <w:pPr>
              <w:spacing w:before="211" w:line="229" w:lineRule="auto"/>
              <w:ind w:left="2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稳岗</w:t>
            </w:r>
          </w:p>
          <w:p w14:paraId="639EC94F">
            <w:pPr>
              <w:spacing w:line="220" w:lineRule="auto"/>
              <w:ind w:left="2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就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业</w:t>
            </w:r>
          </w:p>
        </w:tc>
        <w:tc>
          <w:tcPr>
            <w:tcW w:w="26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7BC62BF">
            <w:pPr>
              <w:spacing w:line="263" w:lineRule="auto"/>
              <w:rPr>
                <w:rFonts w:ascii="Arial"/>
                <w:sz w:val="21"/>
              </w:rPr>
            </w:pPr>
          </w:p>
          <w:p w14:paraId="0B88769A">
            <w:pPr>
              <w:spacing w:before="59" w:line="219" w:lineRule="auto"/>
              <w:ind w:left="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农村劳动力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转移就业工作</w:t>
            </w:r>
          </w:p>
        </w:tc>
        <w:tc>
          <w:tcPr>
            <w:tcW w:w="35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9521FD4">
            <w:pPr>
              <w:spacing w:before="211" w:line="219" w:lineRule="auto"/>
              <w:ind w:left="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《中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华人民共和国政府信息公开条例》  (国</w:t>
            </w:r>
          </w:p>
          <w:p w14:paraId="5CF0496E">
            <w:pPr>
              <w:spacing w:before="9" w:line="219" w:lineRule="auto"/>
              <w:ind w:left="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务院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令第711号)</w:t>
            </w:r>
          </w:p>
        </w:tc>
        <w:tc>
          <w:tcPr>
            <w:tcW w:w="11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0834DF7">
            <w:pPr>
              <w:spacing w:before="100" w:line="228" w:lineRule="auto"/>
              <w:ind w:left="71" w:right="39" w:firstLine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自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信息形成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>(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变更) 20个</w:t>
            </w:r>
          </w:p>
          <w:p w14:paraId="3BB56E1D">
            <w:pPr>
              <w:spacing w:line="219" w:lineRule="auto"/>
              <w:ind w:left="2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工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作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日内</w:t>
            </w:r>
          </w:p>
        </w:tc>
        <w:tc>
          <w:tcPr>
            <w:tcW w:w="112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54F66E3">
            <w:pPr>
              <w:spacing w:before="211" w:line="248" w:lineRule="auto"/>
              <w:ind w:left="487" w:right="9" w:hanging="4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  <w:lang w:eastAsia="zh-CN"/>
              </w:rPr>
              <w:t>党政综合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办公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室</w:t>
            </w:r>
          </w:p>
        </w:tc>
        <w:tc>
          <w:tcPr>
            <w:tcW w:w="197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62D4087">
            <w:pPr>
              <w:spacing w:before="100" w:line="219" w:lineRule="auto"/>
              <w:ind w:left="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■政府网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站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 xml:space="preserve"> □政务微博</w:t>
            </w:r>
          </w:p>
          <w:p w14:paraId="13BACEAD">
            <w:pPr>
              <w:spacing w:before="9" w:line="224" w:lineRule="auto"/>
              <w:ind w:left="37" w:right="43" w:firstLine="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□政务微信 □信息公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告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栏□其他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CB2B150">
            <w:pPr>
              <w:spacing w:line="263" w:lineRule="auto"/>
              <w:rPr>
                <w:rFonts w:ascii="Arial"/>
                <w:sz w:val="21"/>
              </w:rPr>
            </w:pPr>
          </w:p>
          <w:p w14:paraId="474F3072">
            <w:pPr>
              <w:spacing w:before="59" w:line="219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社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会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FA24CD1">
            <w:pPr>
              <w:spacing w:line="264" w:lineRule="auto"/>
              <w:rPr>
                <w:rFonts w:ascii="Arial"/>
                <w:sz w:val="21"/>
              </w:rPr>
            </w:pPr>
          </w:p>
          <w:p w14:paraId="038551BC">
            <w:pPr>
              <w:spacing w:before="58" w:line="220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主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动</w:t>
            </w:r>
          </w:p>
        </w:tc>
        <w:tc>
          <w:tcPr>
            <w:tcW w:w="154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68D7F20">
            <w:pPr>
              <w:spacing w:line="291" w:lineRule="auto"/>
              <w:rPr>
                <w:rFonts w:ascii="Arial"/>
                <w:sz w:val="21"/>
              </w:rPr>
            </w:pPr>
          </w:p>
          <w:p w14:paraId="2317E4BC">
            <w:pPr>
              <w:spacing w:before="59" w:line="185" w:lineRule="auto"/>
              <w:ind w:left="2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087</w:t>
            </w:r>
            <w:r>
              <w:rPr>
                <w:rFonts w:ascii="宋体" w:hAnsi="宋体" w:eastAsia="宋体" w:cs="宋体"/>
                <w:sz w:val="18"/>
                <w:szCs w:val="18"/>
              </w:rPr>
              <w:t>7-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6550022</w:t>
            </w:r>
          </w:p>
        </w:tc>
      </w:tr>
      <w:tr w14:paraId="48705F0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54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15588B31"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0B0305CF"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6B0281E">
            <w:pPr>
              <w:spacing w:before="214" w:line="226" w:lineRule="auto"/>
              <w:ind w:left="2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疫情</w:t>
            </w:r>
          </w:p>
          <w:p w14:paraId="21E8C2B7">
            <w:pPr>
              <w:spacing w:line="220" w:lineRule="auto"/>
              <w:ind w:left="25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防</w:t>
            </w: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控</w:t>
            </w:r>
          </w:p>
        </w:tc>
        <w:tc>
          <w:tcPr>
            <w:tcW w:w="26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4867BAB">
            <w:pPr>
              <w:spacing w:line="265" w:lineRule="auto"/>
              <w:rPr>
                <w:rFonts w:ascii="Arial"/>
                <w:sz w:val="21"/>
              </w:rPr>
            </w:pPr>
          </w:p>
          <w:p w14:paraId="3A50B4A0">
            <w:pPr>
              <w:spacing w:before="58" w:line="219" w:lineRule="auto"/>
              <w:ind w:left="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  <w:lang w:eastAsia="zh-CN"/>
              </w:rPr>
              <w:t>乡镇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疫情防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控方案</w:t>
            </w:r>
          </w:p>
        </w:tc>
        <w:tc>
          <w:tcPr>
            <w:tcW w:w="35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B0F8911">
            <w:pPr>
              <w:spacing w:before="213" w:line="219" w:lineRule="auto"/>
              <w:ind w:left="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《中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华人民共和国政府信息公开条例》  (国</w:t>
            </w:r>
          </w:p>
          <w:p w14:paraId="6AE2926E">
            <w:pPr>
              <w:spacing w:before="6" w:line="219" w:lineRule="auto"/>
              <w:ind w:left="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务院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令第711号)</w:t>
            </w:r>
          </w:p>
        </w:tc>
        <w:tc>
          <w:tcPr>
            <w:tcW w:w="11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8AB988F">
            <w:pPr>
              <w:spacing w:before="100" w:line="228" w:lineRule="auto"/>
              <w:ind w:left="71" w:right="39" w:firstLine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自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信息形成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>(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变更) 20个</w:t>
            </w:r>
          </w:p>
          <w:p w14:paraId="75DB3ECD">
            <w:pPr>
              <w:spacing w:line="219" w:lineRule="auto"/>
              <w:ind w:left="2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工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作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日内</w:t>
            </w:r>
          </w:p>
        </w:tc>
        <w:tc>
          <w:tcPr>
            <w:tcW w:w="112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52DDCFF">
            <w:pPr>
              <w:spacing w:before="215" w:line="245" w:lineRule="auto"/>
              <w:ind w:left="487" w:right="9" w:hanging="4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  <w:lang w:eastAsia="zh-CN"/>
              </w:rPr>
              <w:t>党政综合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办公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室</w:t>
            </w:r>
          </w:p>
        </w:tc>
        <w:tc>
          <w:tcPr>
            <w:tcW w:w="197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7DF33AA">
            <w:pPr>
              <w:spacing w:before="101" w:line="219" w:lineRule="auto"/>
              <w:ind w:left="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■政府网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站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 xml:space="preserve"> □政务微博</w:t>
            </w:r>
          </w:p>
          <w:p w14:paraId="43F0E366">
            <w:pPr>
              <w:spacing w:before="10" w:line="223" w:lineRule="auto"/>
              <w:ind w:left="37" w:right="43" w:firstLine="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□政务微信 □信息公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告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栏□其他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0D5D810">
            <w:pPr>
              <w:spacing w:line="264" w:lineRule="auto"/>
              <w:rPr>
                <w:rFonts w:ascii="Arial"/>
                <w:sz w:val="21"/>
              </w:rPr>
            </w:pPr>
          </w:p>
          <w:p w14:paraId="71B31CEF">
            <w:pPr>
              <w:spacing w:before="58" w:line="219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社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会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8A634F5">
            <w:pPr>
              <w:spacing w:line="264" w:lineRule="auto"/>
              <w:rPr>
                <w:rFonts w:ascii="Arial"/>
                <w:sz w:val="21"/>
              </w:rPr>
            </w:pPr>
          </w:p>
          <w:p w14:paraId="7F57DE19">
            <w:pPr>
              <w:spacing w:before="59" w:line="220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主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动</w:t>
            </w:r>
          </w:p>
        </w:tc>
        <w:tc>
          <w:tcPr>
            <w:tcW w:w="154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3ADD0F6">
            <w:pPr>
              <w:spacing w:line="292" w:lineRule="auto"/>
              <w:rPr>
                <w:rFonts w:ascii="Arial"/>
                <w:sz w:val="21"/>
              </w:rPr>
            </w:pPr>
          </w:p>
          <w:p w14:paraId="69549735">
            <w:pPr>
              <w:spacing w:before="59" w:line="185" w:lineRule="auto"/>
              <w:ind w:left="2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087</w:t>
            </w:r>
            <w:r>
              <w:rPr>
                <w:rFonts w:ascii="宋体" w:hAnsi="宋体" w:eastAsia="宋体" w:cs="宋体"/>
                <w:sz w:val="18"/>
                <w:szCs w:val="18"/>
              </w:rPr>
              <w:t>7-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6550022</w:t>
            </w:r>
          </w:p>
        </w:tc>
      </w:tr>
      <w:tr w14:paraId="54DCE2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54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2C635540"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71507536"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A5203A5">
            <w:pPr>
              <w:spacing w:before="214" w:line="227" w:lineRule="auto"/>
              <w:ind w:left="25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乡</w:t>
            </w: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村</w:t>
            </w:r>
          </w:p>
          <w:p w14:paraId="59BB9C03">
            <w:pPr>
              <w:spacing w:line="220" w:lineRule="auto"/>
              <w:ind w:left="24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振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兴</w:t>
            </w:r>
          </w:p>
        </w:tc>
        <w:tc>
          <w:tcPr>
            <w:tcW w:w="26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3007A9B">
            <w:pPr>
              <w:spacing w:line="264" w:lineRule="auto"/>
              <w:rPr>
                <w:rFonts w:ascii="Arial"/>
                <w:sz w:val="21"/>
              </w:rPr>
            </w:pPr>
          </w:p>
          <w:p w14:paraId="50381A5E">
            <w:pPr>
              <w:spacing w:before="58" w:line="219" w:lineRule="auto"/>
              <w:ind w:left="3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乡村振兴补助资金项目进展</w:t>
            </w:r>
          </w:p>
        </w:tc>
        <w:tc>
          <w:tcPr>
            <w:tcW w:w="35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E39ECB8">
            <w:pPr>
              <w:spacing w:before="213" w:line="219" w:lineRule="auto"/>
              <w:ind w:left="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《中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华人民共和国政府信息公开条例》  (国</w:t>
            </w:r>
          </w:p>
          <w:p w14:paraId="47F0126D">
            <w:pPr>
              <w:spacing w:before="7" w:line="219" w:lineRule="auto"/>
              <w:ind w:left="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务院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令第711号)</w:t>
            </w:r>
          </w:p>
        </w:tc>
        <w:tc>
          <w:tcPr>
            <w:tcW w:w="11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4C14DB5">
            <w:pPr>
              <w:spacing w:before="100" w:line="228" w:lineRule="auto"/>
              <w:ind w:left="71" w:right="39" w:firstLine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自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信息形成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>(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变更) 20个</w:t>
            </w:r>
          </w:p>
          <w:p w14:paraId="7BA1E97C">
            <w:pPr>
              <w:spacing w:line="219" w:lineRule="auto"/>
              <w:ind w:left="2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工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作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日内</w:t>
            </w:r>
          </w:p>
        </w:tc>
        <w:tc>
          <w:tcPr>
            <w:tcW w:w="112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37A2E72">
            <w:pPr>
              <w:spacing w:before="214" w:line="246" w:lineRule="auto"/>
              <w:ind w:left="487" w:right="9" w:hanging="4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  <w:lang w:eastAsia="zh-CN"/>
              </w:rPr>
              <w:t>党政综合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办公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室</w:t>
            </w:r>
          </w:p>
        </w:tc>
        <w:tc>
          <w:tcPr>
            <w:tcW w:w="197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FB9525A">
            <w:pPr>
              <w:spacing w:before="101" w:line="219" w:lineRule="auto"/>
              <w:ind w:left="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■政府网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站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 xml:space="preserve"> □政务微博</w:t>
            </w:r>
          </w:p>
          <w:p w14:paraId="2830D38F">
            <w:pPr>
              <w:spacing w:before="10" w:line="223" w:lineRule="auto"/>
              <w:ind w:left="37" w:right="43" w:firstLine="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□政务微信 □信息公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告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栏□其他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21EC5AC">
            <w:pPr>
              <w:spacing w:line="264" w:lineRule="auto"/>
              <w:rPr>
                <w:rFonts w:ascii="Arial"/>
                <w:sz w:val="21"/>
              </w:rPr>
            </w:pPr>
          </w:p>
          <w:p w14:paraId="0488BA6F">
            <w:pPr>
              <w:spacing w:before="58" w:line="219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社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会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EF640FF">
            <w:pPr>
              <w:spacing w:line="264" w:lineRule="auto"/>
              <w:rPr>
                <w:rFonts w:ascii="Arial"/>
                <w:sz w:val="21"/>
              </w:rPr>
            </w:pPr>
          </w:p>
          <w:p w14:paraId="308D98DC">
            <w:pPr>
              <w:spacing w:before="59" w:line="220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主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动</w:t>
            </w:r>
          </w:p>
        </w:tc>
        <w:tc>
          <w:tcPr>
            <w:tcW w:w="154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12D53C2">
            <w:pPr>
              <w:spacing w:line="292" w:lineRule="auto"/>
              <w:rPr>
                <w:rFonts w:ascii="Arial"/>
                <w:sz w:val="21"/>
              </w:rPr>
            </w:pPr>
          </w:p>
          <w:p w14:paraId="69E2EC87">
            <w:pPr>
              <w:spacing w:before="59" w:line="185" w:lineRule="auto"/>
              <w:ind w:left="2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087</w:t>
            </w:r>
            <w:r>
              <w:rPr>
                <w:rFonts w:ascii="宋体" w:hAnsi="宋体" w:eastAsia="宋体" w:cs="宋体"/>
                <w:sz w:val="18"/>
                <w:szCs w:val="18"/>
              </w:rPr>
              <w:t>7-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6550022</w:t>
            </w:r>
          </w:p>
        </w:tc>
      </w:tr>
      <w:tr w14:paraId="7D4D1D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54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6C4B104A"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2277EBA4"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32DC282">
            <w:pPr>
              <w:spacing w:before="212" w:line="229" w:lineRule="auto"/>
              <w:ind w:left="24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生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态</w:t>
            </w:r>
          </w:p>
          <w:p w14:paraId="0F2A5FAF">
            <w:pPr>
              <w:spacing w:line="220" w:lineRule="auto"/>
              <w:ind w:left="2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环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境</w:t>
            </w:r>
          </w:p>
        </w:tc>
        <w:tc>
          <w:tcPr>
            <w:tcW w:w="26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2B2C081">
            <w:pPr>
              <w:spacing w:line="264" w:lineRule="auto"/>
              <w:rPr>
                <w:rFonts w:ascii="Arial"/>
                <w:sz w:val="21"/>
              </w:rPr>
            </w:pPr>
          </w:p>
          <w:p w14:paraId="30CFA0F6">
            <w:pPr>
              <w:spacing w:before="59" w:line="220" w:lineRule="auto"/>
              <w:ind w:left="3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人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居环境整治</w:t>
            </w:r>
          </w:p>
        </w:tc>
        <w:tc>
          <w:tcPr>
            <w:tcW w:w="35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0CFA956">
            <w:pPr>
              <w:spacing w:before="211" w:line="219" w:lineRule="auto"/>
              <w:ind w:left="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《中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华人民共和国政府信息公开条例》  (国</w:t>
            </w:r>
          </w:p>
          <w:p w14:paraId="182ED4A3">
            <w:pPr>
              <w:spacing w:before="9" w:line="219" w:lineRule="auto"/>
              <w:ind w:left="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务院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令第711号)</w:t>
            </w:r>
          </w:p>
        </w:tc>
        <w:tc>
          <w:tcPr>
            <w:tcW w:w="11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8CA1BDF">
            <w:pPr>
              <w:spacing w:before="101" w:line="228" w:lineRule="auto"/>
              <w:ind w:left="71" w:right="39" w:firstLine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自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信息形成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>(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变更) 20个</w:t>
            </w:r>
          </w:p>
          <w:p w14:paraId="5D3AB15F">
            <w:pPr>
              <w:spacing w:line="219" w:lineRule="auto"/>
              <w:ind w:left="2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工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作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日内</w:t>
            </w:r>
          </w:p>
        </w:tc>
        <w:tc>
          <w:tcPr>
            <w:tcW w:w="112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D15899A">
            <w:pPr>
              <w:spacing w:before="212" w:line="248" w:lineRule="auto"/>
              <w:ind w:left="487" w:right="9" w:hanging="4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  <w:lang w:eastAsia="zh-CN"/>
              </w:rPr>
              <w:t>党政综合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办公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室</w:t>
            </w:r>
          </w:p>
        </w:tc>
        <w:tc>
          <w:tcPr>
            <w:tcW w:w="197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5F5F1D6">
            <w:pPr>
              <w:spacing w:before="101" w:line="219" w:lineRule="auto"/>
              <w:ind w:left="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■政府网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站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 xml:space="preserve"> □政务微博</w:t>
            </w:r>
          </w:p>
          <w:p w14:paraId="7E400E59">
            <w:pPr>
              <w:spacing w:before="9" w:line="224" w:lineRule="auto"/>
              <w:ind w:left="37" w:right="43" w:firstLine="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□政务微信 □信息公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告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栏□其他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D385D00">
            <w:pPr>
              <w:spacing w:line="264" w:lineRule="auto"/>
              <w:rPr>
                <w:rFonts w:ascii="Arial"/>
                <w:sz w:val="21"/>
              </w:rPr>
            </w:pPr>
          </w:p>
          <w:p w14:paraId="08ECF527">
            <w:pPr>
              <w:spacing w:before="58" w:line="219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社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会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4BA5A34">
            <w:pPr>
              <w:spacing w:line="264" w:lineRule="auto"/>
              <w:rPr>
                <w:rFonts w:ascii="Arial"/>
                <w:sz w:val="21"/>
              </w:rPr>
            </w:pPr>
          </w:p>
          <w:p w14:paraId="2BE8DC3A">
            <w:pPr>
              <w:spacing w:before="59" w:line="220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主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动</w:t>
            </w:r>
          </w:p>
        </w:tc>
        <w:tc>
          <w:tcPr>
            <w:tcW w:w="154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3005B82">
            <w:pPr>
              <w:spacing w:line="292" w:lineRule="auto"/>
              <w:rPr>
                <w:rFonts w:ascii="Arial"/>
                <w:sz w:val="21"/>
              </w:rPr>
            </w:pPr>
          </w:p>
          <w:p w14:paraId="27618385">
            <w:pPr>
              <w:spacing w:before="58" w:line="185" w:lineRule="auto"/>
              <w:ind w:left="2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087</w:t>
            </w:r>
            <w:r>
              <w:rPr>
                <w:rFonts w:ascii="宋体" w:hAnsi="宋体" w:eastAsia="宋体" w:cs="宋体"/>
                <w:sz w:val="18"/>
                <w:szCs w:val="18"/>
              </w:rPr>
              <w:t>7-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6550022</w:t>
            </w:r>
          </w:p>
        </w:tc>
      </w:tr>
      <w:tr w14:paraId="52C9788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54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26774DF4"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61C4CA0F"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E27F50C">
            <w:pPr>
              <w:spacing w:before="215" w:line="226" w:lineRule="auto"/>
              <w:ind w:left="24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食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品</w:t>
            </w:r>
          </w:p>
          <w:p w14:paraId="3C9BDE5B">
            <w:pPr>
              <w:spacing w:line="220" w:lineRule="auto"/>
              <w:ind w:left="24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安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全</w:t>
            </w:r>
          </w:p>
        </w:tc>
        <w:tc>
          <w:tcPr>
            <w:tcW w:w="26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1E5FD99">
            <w:pPr>
              <w:spacing w:line="265" w:lineRule="auto"/>
              <w:rPr>
                <w:rFonts w:ascii="Arial"/>
                <w:sz w:val="21"/>
              </w:rPr>
            </w:pPr>
          </w:p>
          <w:p w14:paraId="533B83F0">
            <w:pPr>
              <w:spacing w:before="59" w:line="219" w:lineRule="auto"/>
              <w:ind w:left="2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食品安全检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查</w:t>
            </w:r>
          </w:p>
        </w:tc>
        <w:tc>
          <w:tcPr>
            <w:tcW w:w="35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2892973">
            <w:pPr>
              <w:spacing w:before="214" w:line="219" w:lineRule="auto"/>
              <w:ind w:left="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《中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华人民共和国政府信息公开条例》  (国</w:t>
            </w:r>
          </w:p>
          <w:p w14:paraId="5AFE1620">
            <w:pPr>
              <w:spacing w:before="6" w:line="219" w:lineRule="auto"/>
              <w:ind w:left="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务院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令第711号)</w:t>
            </w:r>
          </w:p>
        </w:tc>
        <w:tc>
          <w:tcPr>
            <w:tcW w:w="11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1C9A5EC">
            <w:pPr>
              <w:spacing w:before="101" w:line="228" w:lineRule="auto"/>
              <w:ind w:left="71" w:right="39" w:firstLine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自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信息形成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>(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变更) 20个</w:t>
            </w:r>
          </w:p>
          <w:p w14:paraId="70CBF0B8">
            <w:pPr>
              <w:spacing w:line="219" w:lineRule="auto"/>
              <w:ind w:left="2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工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作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日内</w:t>
            </w:r>
          </w:p>
        </w:tc>
        <w:tc>
          <w:tcPr>
            <w:tcW w:w="112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208850D">
            <w:pPr>
              <w:spacing w:before="215" w:line="245" w:lineRule="auto"/>
              <w:ind w:left="487" w:right="9" w:hanging="4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  <w:lang w:eastAsia="zh-CN"/>
              </w:rPr>
              <w:t>党政综合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办公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室</w:t>
            </w:r>
          </w:p>
        </w:tc>
        <w:tc>
          <w:tcPr>
            <w:tcW w:w="197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70366C1">
            <w:pPr>
              <w:spacing w:before="102" w:line="219" w:lineRule="auto"/>
              <w:ind w:left="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■政府网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站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 xml:space="preserve"> □政务微博</w:t>
            </w:r>
          </w:p>
          <w:p w14:paraId="288F9F39">
            <w:pPr>
              <w:spacing w:before="10" w:line="223" w:lineRule="auto"/>
              <w:ind w:left="37" w:right="43" w:firstLine="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□政务微信 □信息公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告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栏□其他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AE8F173">
            <w:pPr>
              <w:spacing w:line="265" w:lineRule="auto"/>
              <w:rPr>
                <w:rFonts w:ascii="Arial"/>
                <w:sz w:val="21"/>
              </w:rPr>
            </w:pPr>
          </w:p>
          <w:p w14:paraId="0B75B4FC">
            <w:pPr>
              <w:spacing w:before="58" w:line="219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社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会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5FC2582">
            <w:pPr>
              <w:spacing w:line="265" w:lineRule="auto"/>
              <w:rPr>
                <w:rFonts w:ascii="Arial"/>
                <w:sz w:val="21"/>
              </w:rPr>
            </w:pPr>
          </w:p>
          <w:p w14:paraId="7C43F3D2">
            <w:pPr>
              <w:spacing w:before="59" w:line="220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主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动</w:t>
            </w:r>
          </w:p>
        </w:tc>
        <w:tc>
          <w:tcPr>
            <w:tcW w:w="154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F2EEA8F">
            <w:pPr>
              <w:spacing w:line="293" w:lineRule="auto"/>
              <w:rPr>
                <w:rFonts w:ascii="Arial"/>
                <w:sz w:val="21"/>
              </w:rPr>
            </w:pPr>
          </w:p>
          <w:p w14:paraId="78945E9C">
            <w:pPr>
              <w:spacing w:before="58" w:line="185" w:lineRule="auto"/>
              <w:ind w:left="2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087</w:t>
            </w:r>
            <w:r>
              <w:rPr>
                <w:rFonts w:ascii="宋体" w:hAnsi="宋体" w:eastAsia="宋体" w:cs="宋体"/>
                <w:sz w:val="18"/>
                <w:szCs w:val="18"/>
              </w:rPr>
              <w:t>7-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6550022</w:t>
            </w:r>
          </w:p>
        </w:tc>
      </w:tr>
      <w:tr w14:paraId="79FE73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54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2079A0F2"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4DF69CA0"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859EB02">
            <w:pPr>
              <w:spacing w:line="266" w:lineRule="auto"/>
              <w:rPr>
                <w:rFonts w:ascii="Arial"/>
                <w:sz w:val="21"/>
              </w:rPr>
            </w:pPr>
          </w:p>
          <w:p w14:paraId="1B655CF6">
            <w:pPr>
              <w:spacing w:before="58" w:line="220" w:lineRule="auto"/>
              <w:ind w:left="7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雨露计划</w:t>
            </w:r>
          </w:p>
        </w:tc>
        <w:tc>
          <w:tcPr>
            <w:tcW w:w="26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7E15221">
            <w:pPr>
              <w:spacing w:before="32" w:line="223" w:lineRule="auto"/>
              <w:ind w:left="27" w:right="14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28"/>
                <w:sz w:val="16"/>
                <w:szCs w:val="16"/>
              </w:rPr>
              <w:t>对</w:t>
            </w:r>
            <w:r>
              <w:rPr>
                <w:rFonts w:ascii="宋体" w:hAnsi="宋体" w:eastAsia="宋体" w:cs="宋体"/>
                <w:spacing w:val="18"/>
                <w:sz w:val="16"/>
                <w:szCs w:val="16"/>
              </w:rPr>
              <w:t>子女接受中等职业教育、高等</w:t>
            </w:r>
            <w:r>
              <w:rPr>
                <w:rFonts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27"/>
                <w:sz w:val="16"/>
                <w:szCs w:val="16"/>
              </w:rPr>
              <w:t>职</w:t>
            </w:r>
            <w:r>
              <w:rPr>
                <w:rFonts w:ascii="宋体" w:hAnsi="宋体" w:eastAsia="宋体" w:cs="宋体"/>
                <w:spacing w:val="18"/>
                <w:sz w:val="16"/>
                <w:szCs w:val="16"/>
              </w:rPr>
              <w:t>业教育的脱贫户以及未消除风</w:t>
            </w:r>
            <w:r>
              <w:rPr>
                <w:rFonts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14"/>
                <w:sz w:val="16"/>
                <w:szCs w:val="16"/>
              </w:rPr>
              <w:t>险</w:t>
            </w:r>
            <w:r>
              <w:rPr>
                <w:rFonts w:ascii="宋体" w:hAnsi="宋体" w:eastAsia="宋体" w:cs="宋体"/>
                <w:spacing w:val="12"/>
                <w:sz w:val="16"/>
                <w:szCs w:val="16"/>
              </w:rPr>
              <w:t>监测户实施 “雨露计划”助学</w:t>
            </w:r>
            <w:r>
              <w:rPr>
                <w:rFonts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16"/>
                <w:szCs w:val="16"/>
              </w:rPr>
              <w:t>补助</w:t>
            </w:r>
          </w:p>
        </w:tc>
        <w:tc>
          <w:tcPr>
            <w:tcW w:w="35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128F4EF">
            <w:pPr>
              <w:spacing w:before="215" w:line="219" w:lineRule="auto"/>
              <w:ind w:left="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《中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华人民共和国政府信息公开条例》  (国</w:t>
            </w:r>
          </w:p>
          <w:p w14:paraId="208A06D4">
            <w:pPr>
              <w:spacing w:before="7" w:line="219" w:lineRule="auto"/>
              <w:ind w:left="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务院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令第711号)</w:t>
            </w:r>
          </w:p>
        </w:tc>
        <w:tc>
          <w:tcPr>
            <w:tcW w:w="11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018554A">
            <w:pPr>
              <w:spacing w:before="102" w:line="228" w:lineRule="auto"/>
              <w:ind w:left="71" w:right="39" w:firstLine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自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信息形成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>(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变更) 20个</w:t>
            </w:r>
          </w:p>
          <w:p w14:paraId="251C12E3">
            <w:pPr>
              <w:spacing w:line="219" w:lineRule="auto"/>
              <w:ind w:left="2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工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作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日内</w:t>
            </w:r>
          </w:p>
        </w:tc>
        <w:tc>
          <w:tcPr>
            <w:tcW w:w="112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D77C8F0">
            <w:pPr>
              <w:spacing w:before="216" w:line="246" w:lineRule="auto"/>
              <w:ind w:left="487" w:right="9" w:hanging="4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  <w:lang w:eastAsia="zh-CN"/>
              </w:rPr>
              <w:t>党政综合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办公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室</w:t>
            </w:r>
          </w:p>
        </w:tc>
        <w:tc>
          <w:tcPr>
            <w:tcW w:w="197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1F387A5">
            <w:pPr>
              <w:spacing w:before="102" w:line="219" w:lineRule="auto"/>
              <w:ind w:left="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■政府网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站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 xml:space="preserve"> □政务微博</w:t>
            </w:r>
          </w:p>
          <w:p w14:paraId="29CFC16E">
            <w:pPr>
              <w:spacing w:before="10" w:line="223" w:lineRule="auto"/>
              <w:ind w:left="37" w:right="43" w:firstLine="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□政务微信 □信息公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告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栏□其他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B080762">
            <w:pPr>
              <w:spacing w:line="265" w:lineRule="auto"/>
              <w:rPr>
                <w:rFonts w:ascii="Arial"/>
                <w:sz w:val="21"/>
              </w:rPr>
            </w:pPr>
          </w:p>
          <w:p w14:paraId="52672FC8">
            <w:pPr>
              <w:spacing w:before="59" w:line="219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社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会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5463409">
            <w:pPr>
              <w:spacing w:line="266" w:lineRule="auto"/>
              <w:rPr>
                <w:rFonts w:ascii="Arial"/>
                <w:sz w:val="21"/>
              </w:rPr>
            </w:pPr>
          </w:p>
          <w:p w14:paraId="06D2736F">
            <w:pPr>
              <w:spacing w:before="58" w:line="220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主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动</w:t>
            </w:r>
          </w:p>
        </w:tc>
        <w:tc>
          <w:tcPr>
            <w:tcW w:w="154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3D6F063">
            <w:pPr>
              <w:spacing w:line="294" w:lineRule="auto"/>
              <w:rPr>
                <w:rFonts w:ascii="Arial"/>
                <w:sz w:val="21"/>
              </w:rPr>
            </w:pPr>
          </w:p>
          <w:p w14:paraId="30345C84">
            <w:pPr>
              <w:spacing w:before="58" w:line="185" w:lineRule="auto"/>
              <w:ind w:left="2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087</w:t>
            </w:r>
            <w:r>
              <w:rPr>
                <w:rFonts w:ascii="宋体" w:hAnsi="宋体" w:eastAsia="宋体" w:cs="宋体"/>
                <w:sz w:val="18"/>
                <w:szCs w:val="18"/>
              </w:rPr>
              <w:t>7-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6550022</w:t>
            </w:r>
          </w:p>
        </w:tc>
      </w:tr>
      <w:tr w14:paraId="29FAE4F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6" w:hRule="atLeast"/>
        </w:trPr>
        <w:tc>
          <w:tcPr>
            <w:tcW w:w="541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7E12300A"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10AFE8D7">
            <w:pPr>
              <w:rPr>
                <w:rFonts w:ascii="Arial"/>
                <w:sz w:val="21"/>
              </w:rPr>
            </w:pPr>
          </w:p>
        </w:tc>
        <w:tc>
          <w:tcPr>
            <w:tcW w:w="8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6276784">
            <w:pPr>
              <w:spacing w:before="212" w:line="245" w:lineRule="auto"/>
              <w:ind w:left="243" w:right="55" w:hanging="17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项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目审计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情况</w:t>
            </w:r>
          </w:p>
        </w:tc>
        <w:tc>
          <w:tcPr>
            <w:tcW w:w="26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601570E">
            <w:pPr>
              <w:spacing w:line="266" w:lineRule="auto"/>
              <w:rPr>
                <w:rFonts w:ascii="Arial"/>
                <w:sz w:val="21"/>
              </w:rPr>
            </w:pPr>
          </w:p>
          <w:p w14:paraId="328E51E8">
            <w:pPr>
              <w:spacing w:before="58" w:line="220" w:lineRule="auto"/>
              <w:ind w:left="3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项目审计结果公示</w:t>
            </w:r>
          </w:p>
        </w:tc>
        <w:tc>
          <w:tcPr>
            <w:tcW w:w="35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05D9C76">
            <w:pPr>
              <w:spacing w:before="213" w:line="219" w:lineRule="auto"/>
              <w:ind w:left="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《中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华人民共和国政府信息公开条例》  (国</w:t>
            </w:r>
          </w:p>
          <w:p w14:paraId="104650E6">
            <w:pPr>
              <w:spacing w:before="9" w:line="219" w:lineRule="auto"/>
              <w:ind w:left="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务院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令第711号)</w:t>
            </w:r>
          </w:p>
        </w:tc>
        <w:tc>
          <w:tcPr>
            <w:tcW w:w="11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7330309">
            <w:pPr>
              <w:spacing w:before="103" w:line="228" w:lineRule="auto"/>
              <w:ind w:left="71" w:right="39" w:firstLine="11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自</w:t>
            </w:r>
            <w:r>
              <w:rPr>
                <w:rFonts w:ascii="宋体" w:hAnsi="宋体" w:eastAsia="宋体" w:cs="宋体"/>
                <w:spacing w:val="-8"/>
                <w:sz w:val="18"/>
                <w:szCs w:val="18"/>
              </w:rPr>
              <w:t>信息形成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18"/>
                <w:szCs w:val="18"/>
              </w:rPr>
              <w:t>(</w:t>
            </w:r>
            <w:r>
              <w:rPr>
                <w:rFonts w:ascii="宋体" w:hAnsi="宋体" w:eastAsia="宋体" w:cs="宋体"/>
                <w:spacing w:val="9"/>
                <w:sz w:val="18"/>
                <w:szCs w:val="18"/>
              </w:rPr>
              <w:t>变更) 20个</w:t>
            </w:r>
          </w:p>
          <w:p w14:paraId="5AC249B4">
            <w:pPr>
              <w:spacing w:line="219" w:lineRule="auto"/>
              <w:ind w:left="24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工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作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日内</w:t>
            </w:r>
          </w:p>
        </w:tc>
        <w:tc>
          <w:tcPr>
            <w:tcW w:w="112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7BED86D">
            <w:pPr>
              <w:spacing w:before="214" w:line="248" w:lineRule="auto"/>
              <w:ind w:left="487" w:right="9" w:hanging="4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  <w:lang w:eastAsia="zh-CN"/>
              </w:rPr>
              <w:t>党政综合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办公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室</w:t>
            </w:r>
          </w:p>
        </w:tc>
        <w:tc>
          <w:tcPr>
            <w:tcW w:w="197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DBB08D6">
            <w:pPr>
              <w:spacing w:before="102" w:line="219" w:lineRule="auto"/>
              <w:ind w:left="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■政府网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站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 xml:space="preserve"> □政务微博</w:t>
            </w:r>
          </w:p>
          <w:p w14:paraId="2D7EE44A">
            <w:pPr>
              <w:spacing w:before="9" w:line="224" w:lineRule="auto"/>
              <w:ind w:left="37" w:right="43" w:firstLine="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□政务微信 □信息公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告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栏□其他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1D8468A">
            <w:pPr>
              <w:spacing w:line="265" w:lineRule="auto"/>
              <w:rPr>
                <w:rFonts w:ascii="Arial"/>
                <w:sz w:val="21"/>
              </w:rPr>
            </w:pPr>
          </w:p>
          <w:p w14:paraId="4CBB80A0">
            <w:pPr>
              <w:spacing w:before="59" w:line="219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社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会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695EF87">
            <w:pPr>
              <w:spacing w:line="266" w:lineRule="auto"/>
              <w:rPr>
                <w:rFonts w:ascii="Arial"/>
                <w:sz w:val="21"/>
              </w:rPr>
            </w:pPr>
          </w:p>
          <w:p w14:paraId="29E60618">
            <w:pPr>
              <w:spacing w:before="58" w:line="220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主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动</w:t>
            </w:r>
          </w:p>
        </w:tc>
        <w:tc>
          <w:tcPr>
            <w:tcW w:w="154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4D1E490">
            <w:pPr>
              <w:spacing w:line="294" w:lineRule="auto"/>
              <w:rPr>
                <w:rFonts w:ascii="Arial"/>
                <w:sz w:val="21"/>
              </w:rPr>
            </w:pPr>
          </w:p>
          <w:p w14:paraId="1CD2B5A6">
            <w:pPr>
              <w:spacing w:before="58" w:line="185" w:lineRule="auto"/>
              <w:ind w:left="2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087</w:t>
            </w:r>
            <w:r>
              <w:rPr>
                <w:rFonts w:ascii="宋体" w:hAnsi="宋体" w:eastAsia="宋体" w:cs="宋体"/>
                <w:sz w:val="18"/>
                <w:szCs w:val="18"/>
              </w:rPr>
              <w:t>7-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6550022</w:t>
            </w:r>
          </w:p>
        </w:tc>
      </w:tr>
      <w:tr w14:paraId="54C4CD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0" w:hRule="atLeast"/>
        </w:trPr>
        <w:tc>
          <w:tcPr>
            <w:tcW w:w="54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8D73645">
            <w:pPr>
              <w:spacing w:line="311" w:lineRule="auto"/>
              <w:rPr>
                <w:rFonts w:ascii="Arial"/>
                <w:sz w:val="21"/>
              </w:rPr>
            </w:pPr>
          </w:p>
          <w:p w14:paraId="763112CA">
            <w:pPr>
              <w:spacing w:line="311" w:lineRule="auto"/>
              <w:rPr>
                <w:rFonts w:ascii="Arial"/>
                <w:sz w:val="21"/>
              </w:rPr>
            </w:pPr>
          </w:p>
          <w:p w14:paraId="1B2D593C">
            <w:pPr>
              <w:spacing w:line="311" w:lineRule="auto"/>
              <w:rPr>
                <w:rFonts w:ascii="Arial"/>
                <w:sz w:val="21"/>
              </w:rPr>
            </w:pPr>
          </w:p>
          <w:p w14:paraId="07C76AC8">
            <w:pPr>
              <w:spacing w:before="58" w:line="185" w:lineRule="auto"/>
              <w:ind w:left="23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8</w:t>
            </w:r>
          </w:p>
        </w:tc>
        <w:tc>
          <w:tcPr>
            <w:tcW w:w="8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D6724A3">
            <w:pPr>
              <w:spacing w:line="341" w:lineRule="auto"/>
              <w:rPr>
                <w:rFonts w:ascii="Arial"/>
                <w:sz w:val="21"/>
              </w:rPr>
            </w:pPr>
          </w:p>
          <w:p w14:paraId="01799E7B">
            <w:pPr>
              <w:spacing w:line="342" w:lineRule="auto"/>
              <w:rPr>
                <w:rFonts w:ascii="Arial"/>
                <w:sz w:val="21"/>
              </w:rPr>
            </w:pPr>
          </w:p>
          <w:p w14:paraId="12B91153">
            <w:pPr>
              <w:spacing w:before="58" w:line="219" w:lineRule="auto"/>
              <w:ind w:left="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政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府信息</w:t>
            </w:r>
          </w:p>
          <w:p w14:paraId="6ED8AAC8">
            <w:pPr>
              <w:spacing w:before="10" w:line="219" w:lineRule="auto"/>
              <w:ind w:left="6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公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开年度</w:t>
            </w:r>
          </w:p>
          <w:p w14:paraId="49AAE523">
            <w:pPr>
              <w:spacing w:before="9" w:line="218" w:lineRule="auto"/>
              <w:ind w:left="24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报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告</w:t>
            </w:r>
          </w:p>
        </w:tc>
        <w:tc>
          <w:tcPr>
            <w:tcW w:w="8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08DDD61">
            <w:pPr>
              <w:spacing w:line="341" w:lineRule="auto"/>
              <w:rPr>
                <w:rFonts w:ascii="Arial"/>
                <w:sz w:val="21"/>
              </w:rPr>
            </w:pPr>
          </w:p>
          <w:p w14:paraId="04669A22">
            <w:pPr>
              <w:spacing w:line="342" w:lineRule="auto"/>
              <w:rPr>
                <w:rFonts w:ascii="Arial"/>
                <w:sz w:val="21"/>
              </w:rPr>
            </w:pPr>
          </w:p>
          <w:p w14:paraId="6B0A68B4">
            <w:pPr>
              <w:spacing w:before="58" w:line="219" w:lineRule="auto"/>
              <w:ind w:left="6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政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府信息</w:t>
            </w:r>
          </w:p>
          <w:p w14:paraId="7A32C71B">
            <w:pPr>
              <w:spacing w:before="10" w:line="219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6"/>
                <w:sz w:val="18"/>
                <w:szCs w:val="18"/>
              </w:rPr>
              <w:t>公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开年度</w:t>
            </w:r>
          </w:p>
          <w:p w14:paraId="477061A7">
            <w:pPr>
              <w:spacing w:before="9" w:line="218" w:lineRule="auto"/>
              <w:ind w:left="24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报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告</w:t>
            </w:r>
          </w:p>
        </w:tc>
        <w:tc>
          <w:tcPr>
            <w:tcW w:w="26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F991BC5">
            <w:pPr>
              <w:spacing w:line="286" w:lineRule="auto"/>
              <w:rPr>
                <w:rFonts w:ascii="Arial"/>
                <w:sz w:val="21"/>
              </w:rPr>
            </w:pPr>
          </w:p>
          <w:p w14:paraId="489A2DAB">
            <w:pPr>
              <w:spacing w:line="287" w:lineRule="auto"/>
              <w:rPr>
                <w:rFonts w:ascii="Arial"/>
                <w:sz w:val="21"/>
              </w:rPr>
            </w:pPr>
          </w:p>
          <w:p w14:paraId="5D90E471">
            <w:pPr>
              <w:spacing w:before="58" w:line="236" w:lineRule="auto"/>
              <w:ind w:left="27" w:right="145" w:firstLine="1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本年度政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府信息公开总体情况、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收到和处理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政府信息公开申请情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况、政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府信息公开行政复议行政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诉讼等内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容</w:t>
            </w:r>
          </w:p>
        </w:tc>
        <w:tc>
          <w:tcPr>
            <w:tcW w:w="35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D6EAEE2">
            <w:pPr>
              <w:spacing w:line="264" w:lineRule="auto"/>
              <w:rPr>
                <w:rFonts w:ascii="Arial"/>
                <w:sz w:val="21"/>
              </w:rPr>
            </w:pPr>
          </w:p>
          <w:p w14:paraId="6CA9A5E4">
            <w:pPr>
              <w:spacing w:line="264" w:lineRule="auto"/>
              <w:rPr>
                <w:rFonts w:ascii="Arial"/>
                <w:sz w:val="21"/>
              </w:rPr>
            </w:pPr>
          </w:p>
          <w:p w14:paraId="415AC363">
            <w:pPr>
              <w:spacing w:line="265" w:lineRule="auto"/>
              <w:rPr>
                <w:rFonts w:ascii="Arial"/>
                <w:sz w:val="21"/>
              </w:rPr>
            </w:pPr>
          </w:p>
          <w:p w14:paraId="2811D394">
            <w:pPr>
              <w:spacing w:before="59" w:line="219" w:lineRule="auto"/>
              <w:ind w:left="3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0"/>
                <w:sz w:val="18"/>
                <w:szCs w:val="18"/>
              </w:rPr>
              <w:t>《中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华人民共和国政府信息公开条例》  (国</w:t>
            </w:r>
          </w:p>
          <w:p w14:paraId="00984F42">
            <w:pPr>
              <w:spacing w:before="9" w:line="219" w:lineRule="auto"/>
              <w:ind w:left="33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务院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令第711号)</w:t>
            </w:r>
          </w:p>
        </w:tc>
        <w:tc>
          <w:tcPr>
            <w:tcW w:w="119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A66527E">
            <w:pPr>
              <w:spacing w:before="80" w:line="219" w:lineRule="auto"/>
              <w:ind w:left="10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每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年1月31日</w:t>
            </w:r>
          </w:p>
          <w:p w14:paraId="6BE5C848">
            <w:pPr>
              <w:spacing w:before="8" w:line="219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前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向本级人民</w:t>
            </w:r>
          </w:p>
          <w:p w14:paraId="2FE0F979">
            <w:pPr>
              <w:spacing w:before="9" w:line="219" w:lineRule="auto"/>
              <w:ind w:left="6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政府信息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公开</w:t>
            </w:r>
          </w:p>
          <w:p w14:paraId="61329937">
            <w:pPr>
              <w:spacing w:before="7" w:line="219" w:lineRule="auto"/>
              <w:ind w:left="6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主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管部门提交</w:t>
            </w:r>
          </w:p>
          <w:p w14:paraId="1DC8E263">
            <w:pPr>
              <w:spacing w:before="9" w:line="219" w:lineRule="auto"/>
              <w:ind w:left="6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本行政机关上</w:t>
            </w:r>
          </w:p>
          <w:p w14:paraId="3FF57691">
            <w:pPr>
              <w:spacing w:before="9" w:line="219" w:lineRule="auto"/>
              <w:ind w:left="6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一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年度政府信</w:t>
            </w:r>
          </w:p>
          <w:p w14:paraId="655F139C">
            <w:pPr>
              <w:spacing w:before="9" w:line="219" w:lineRule="auto"/>
              <w:ind w:left="74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息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公开年度报</w:t>
            </w:r>
          </w:p>
          <w:p w14:paraId="7CA584B0">
            <w:pPr>
              <w:spacing w:before="9" w:line="218" w:lineRule="auto"/>
              <w:ind w:left="7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告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并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向社会公</w:t>
            </w:r>
          </w:p>
          <w:p w14:paraId="7D1D1216">
            <w:pPr>
              <w:spacing w:before="8" w:line="219" w:lineRule="auto"/>
              <w:ind w:left="51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布</w:t>
            </w:r>
          </w:p>
        </w:tc>
        <w:tc>
          <w:tcPr>
            <w:tcW w:w="112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5DDE642">
            <w:pPr>
              <w:spacing w:line="264" w:lineRule="auto"/>
              <w:rPr>
                <w:rFonts w:ascii="Arial"/>
                <w:sz w:val="21"/>
              </w:rPr>
            </w:pPr>
          </w:p>
          <w:p w14:paraId="4D1160FF">
            <w:pPr>
              <w:spacing w:line="265" w:lineRule="auto"/>
              <w:rPr>
                <w:rFonts w:ascii="Arial"/>
                <w:sz w:val="21"/>
              </w:rPr>
            </w:pPr>
          </w:p>
          <w:p w14:paraId="74B41769">
            <w:pPr>
              <w:spacing w:line="265" w:lineRule="auto"/>
              <w:rPr>
                <w:rFonts w:ascii="Arial"/>
                <w:sz w:val="21"/>
              </w:rPr>
            </w:pPr>
          </w:p>
          <w:p w14:paraId="566F9A58">
            <w:pPr>
              <w:spacing w:before="58" w:line="248" w:lineRule="auto"/>
              <w:ind w:left="487" w:right="9" w:hanging="44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4"/>
                <w:sz w:val="18"/>
                <w:szCs w:val="18"/>
                <w:lang w:eastAsia="zh-CN"/>
              </w:rPr>
              <w:t>党政综合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办公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室</w:t>
            </w:r>
          </w:p>
        </w:tc>
        <w:tc>
          <w:tcPr>
            <w:tcW w:w="1973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C316F99">
            <w:pPr>
              <w:spacing w:line="341" w:lineRule="auto"/>
              <w:rPr>
                <w:rFonts w:ascii="Arial"/>
                <w:sz w:val="21"/>
              </w:rPr>
            </w:pPr>
          </w:p>
          <w:p w14:paraId="655BF487">
            <w:pPr>
              <w:spacing w:line="342" w:lineRule="auto"/>
              <w:rPr>
                <w:rFonts w:ascii="Arial"/>
                <w:sz w:val="21"/>
              </w:rPr>
            </w:pPr>
          </w:p>
          <w:p w14:paraId="3D7AEF0F">
            <w:pPr>
              <w:spacing w:before="58" w:line="219" w:lineRule="auto"/>
              <w:ind w:left="5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■政府网</w:t>
            </w: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站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 xml:space="preserve"> □政务微博</w:t>
            </w:r>
          </w:p>
          <w:p w14:paraId="3F3B2A9F">
            <w:pPr>
              <w:spacing w:before="11" w:line="224" w:lineRule="auto"/>
              <w:ind w:left="37" w:right="43" w:firstLine="1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□政务微信 □信息公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告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栏□其他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1AB47D6">
            <w:pPr>
              <w:spacing w:line="301" w:lineRule="auto"/>
              <w:rPr>
                <w:rFonts w:ascii="Arial"/>
                <w:sz w:val="21"/>
              </w:rPr>
            </w:pPr>
          </w:p>
          <w:p w14:paraId="3709BBAE">
            <w:pPr>
              <w:spacing w:line="302" w:lineRule="auto"/>
              <w:rPr>
                <w:rFonts w:ascii="Arial"/>
                <w:sz w:val="21"/>
              </w:rPr>
            </w:pPr>
          </w:p>
          <w:p w14:paraId="3784A12E">
            <w:pPr>
              <w:spacing w:line="302" w:lineRule="auto"/>
              <w:rPr>
                <w:rFonts w:ascii="Arial"/>
                <w:sz w:val="21"/>
              </w:rPr>
            </w:pPr>
          </w:p>
          <w:p w14:paraId="3A5347BA">
            <w:pPr>
              <w:spacing w:before="58" w:line="219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社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会</w:t>
            </w:r>
          </w:p>
        </w:tc>
        <w:tc>
          <w:tcPr>
            <w:tcW w:w="6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89F3104">
            <w:pPr>
              <w:spacing w:line="301" w:lineRule="auto"/>
              <w:rPr>
                <w:rFonts w:ascii="Arial"/>
                <w:sz w:val="21"/>
              </w:rPr>
            </w:pPr>
          </w:p>
          <w:p w14:paraId="2748D131">
            <w:pPr>
              <w:spacing w:line="302" w:lineRule="auto"/>
              <w:rPr>
                <w:rFonts w:ascii="Arial"/>
                <w:sz w:val="21"/>
              </w:rPr>
            </w:pPr>
          </w:p>
          <w:p w14:paraId="132E6FB7">
            <w:pPr>
              <w:spacing w:line="302" w:lineRule="auto"/>
              <w:rPr>
                <w:rFonts w:ascii="Arial"/>
                <w:sz w:val="21"/>
              </w:rPr>
            </w:pPr>
          </w:p>
          <w:p w14:paraId="4169BFAE">
            <w:pPr>
              <w:spacing w:before="59" w:line="220" w:lineRule="auto"/>
              <w:ind w:left="17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主</w:t>
            </w:r>
            <w:r>
              <w:rPr>
                <w:rFonts w:ascii="宋体" w:hAnsi="宋体" w:eastAsia="宋体" w:cs="宋体"/>
                <w:spacing w:val="-4"/>
                <w:sz w:val="18"/>
                <w:szCs w:val="18"/>
              </w:rPr>
              <w:t>动</w:t>
            </w:r>
          </w:p>
        </w:tc>
        <w:tc>
          <w:tcPr>
            <w:tcW w:w="1548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8DA2780">
            <w:pPr>
              <w:spacing w:line="311" w:lineRule="auto"/>
              <w:rPr>
                <w:rFonts w:ascii="Arial"/>
                <w:sz w:val="21"/>
              </w:rPr>
            </w:pPr>
          </w:p>
          <w:p w14:paraId="7DF03C1C">
            <w:pPr>
              <w:spacing w:line="311" w:lineRule="auto"/>
              <w:rPr>
                <w:rFonts w:ascii="Arial"/>
                <w:sz w:val="21"/>
              </w:rPr>
            </w:pPr>
          </w:p>
          <w:p w14:paraId="027DDF6F">
            <w:pPr>
              <w:spacing w:line="311" w:lineRule="auto"/>
              <w:rPr>
                <w:rFonts w:ascii="Arial"/>
                <w:sz w:val="21"/>
              </w:rPr>
            </w:pPr>
          </w:p>
          <w:p w14:paraId="69E8D552">
            <w:pPr>
              <w:spacing w:before="58" w:line="185" w:lineRule="auto"/>
              <w:ind w:left="23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1"/>
                <w:sz w:val="18"/>
                <w:szCs w:val="18"/>
              </w:rPr>
              <w:t>087</w:t>
            </w:r>
            <w:r>
              <w:rPr>
                <w:rFonts w:ascii="宋体" w:hAnsi="宋体" w:eastAsia="宋体" w:cs="宋体"/>
                <w:sz w:val="18"/>
                <w:szCs w:val="18"/>
              </w:rPr>
              <w:t>7-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6550022</w:t>
            </w:r>
          </w:p>
        </w:tc>
      </w:tr>
    </w:tbl>
    <w:p w14:paraId="100E10B7">
      <w:pPr>
        <w:rPr>
          <w:rFonts w:ascii="Arial"/>
          <w:sz w:val="21"/>
        </w:rPr>
      </w:pPr>
    </w:p>
    <w:sectPr>
      <w:pgSz w:w="16837" w:h="11905"/>
      <w:pgMar w:top="556" w:right="629" w:bottom="0" w:left="556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attachedTemplate r:id="rId1"/>
  <w:documentProtection w:enforcement="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8B602F"/>
    <w:rsid w:val="758B60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spacing w:line="240" w:lineRule="auto"/>
      <w:jc w:val="left"/>
    </w:pPr>
    <w:rPr>
      <w:rFonts w:hint="default" w:ascii="Arial" w:hAnsi="Arial" w:eastAsia="Arial" w:cs="Arial"/>
      <w:color w:val="000000"/>
      <w:sz w:val="21"/>
      <w:szCs w:val="21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等线" w:hAnsi="等线" w:eastAsia="等线" w:cs="等线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等线" w:hAnsi="等线" w:eastAsia="等线" w:cs="等线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等线" w:hAnsi="等线" w:eastAsia="等线" w:cs="等线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等线" w:hAnsi="等线" w:eastAsia="等线" w:cs="等线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等线" w:hAnsi="等线" w:eastAsia="等线" w:cs="等线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等线" w:hAnsi="等线" w:eastAsia="等线" w:cs="等线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等线" w:hAnsi="等线" w:eastAsia="等线" w:cs="等线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等线" w:hAnsi="等线" w:eastAsia="等线" w:cs="等线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等线" w:hAnsi="等线" w:eastAsia="等线" w:cs="等线"/>
      <w:i/>
      <w:iCs/>
      <w:sz w:val="21"/>
      <w:szCs w:val="21"/>
    </w:rPr>
  </w:style>
  <w:style w:type="character" w:default="1" w:styleId="30">
    <w:name w:val="Default Paragraph Font"/>
    <w:semiHidden/>
    <w:qFormat/>
    <w:uiPriority w:val="0"/>
  </w:style>
  <w:style w:type="table" w:default="1" w:styleId="2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3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1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styleId="31">
    <w:name w:val="endnote reference"/>
    <w:basedOn w:val="30"/>
    <w:semiHidden/>
    <w:unhideWhenUsed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uiPriority w:val="99"/>
    <w:rPr>
      <w:vertAlign w:val="superscript"/>
    </w:rPr>
  </w:style>
  <w:style w:type="character" w:customStyle="1" w:styleId="34">
    <w:name w:val="Heading 1 Char"/>
    <w:basedOn w:val="30"/>
    <w:link w:val="2"/>
    <w:uiPriority w:val="9"/>
    <w:rPr>
      <w:rFonts w:ascii="等线" w:hAnsi="等线" w:eastAsia="等线" w:cs="等线"/>
      <w:sz w:val="40"/>
      <w:szCs w:val="40"/>
    </w:rPr>
  </w:style>
  <w:style w:type="character" w:customStyle="1" w:styleId="35">
    <w:name w:val="Heading 2 Char"/>
    <w:basedOn w:val="30"/>
    <w:link w:val="3"/>
    <w:uiPriority w:val="9"/>
    <w:rPr>
      <w:rFonts w:ascii="等线" w:hAnsi="等线" w:eastAsia="等线" w:cs="等线"/>
      <w:sz w:val="34"/>
    </w:rPr>
  </w:style>
  <w:style w:type="character" w:customStyle="1" w:styleId="36">
    <w:name w:val="Heading 3 Char"/>
    <w:basedOn w:val="30"/>
    <w:link w:val="4"/>
    <w:qFormat/>
    <w:uiPriority w:val="9"/>
    <w:rPr>
      <w:rFonts w:ascii="等线" w:hAnsi="等线" w:eastAsia="等线" w:cs="等线"/>
      <w:sz w:val="30"/>
      <w:szCs w:val="30"/>
    </w:rPr>
  </w:style>
  <w:style w:type="character" w:customStyle="1" w:styleId="37">
    <w:name w:val="Heading 4 Char"/>
    <w:basedOn w:val="30"/>
    <w:link w:val="5"/>
    <w:qFormat/>
    <w:uiPriority w:val="9"/>
    <w:rPr>
      <w:rFonts w:ascii="等线" w:hAnsi="等线" w:eastAsia="等线" w:cs="等线"/>
      <w:b/>
      <w:bCs/>
      <w:sz w:val="26"/>
      <w:szCs w:val="26"/>
    </w:rPr>
  </w:style>
  <w:style w:type="character" w:customStyle="1" w:styleId="38">
    <w:name w:val="Heading 5 Char"/>
    <w:basedOn w:val="30"/>
    <w:link w:val="6"/>
    <w:uiPriority w:val="9"/>
    <w:rPr>
      <w:rFonts w:ascii="等线" w:hAnsi="等线" w:eastAsia="等线" w:cs="等线"/>
      <w:b/>
      <w:bCs/>
      <w:sz w:val="24"/>
      <w:szCs w:val="24"/>
    </w:rPr>
  </w:style>
  <w:style w:type="character" w:customStyle="1" w:styleId="39">
    <w:name w:val="Heading 6 Char"/>
    <w:basedOn w:val="30"/>
    <w:link w:val="7"/>
    <w:qFormat/>
    <w:uiPriority w:val="9"/>
    <w:rPr>
      <w:rFonts w:ascii="等线" w:hAnsi="等线" w:eastAsia="等线" w:cs="等线"/>
      <w:b/>
      <w:bCs/>
      <w:sz w:val="22"/>
      <w:szCs w:val="22"/>
    </w:rPr>
  </w:style>
  <w:style w:type="character" w:customStyle="1" w:styleId="40">
    <w:name w:val="Heading 7 Char"/>
    <w:basedOn w:val="30"/>
    <w:link w:val="8"/>
    <w:qFormat/>
    <w:uiPriority w:val="9"/>
    <w:rPr>
      <w:rFonts w:ascii="等线" w:hAnsi="等线" w:eastAsia="等线" w:cs="等线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qFormat/>
    <w:uiPriority w:val="9"/>
    <w:rPr>
      <w:rFonts w:ascii="等线" w:hAnsi="等线" w:eastAsia="等线" w:cs="等线"/>
      <w:i/>
      <w:iCs/>
      <w:sz w:val="22"/>
      <w:szCs w:val="22"/>
    </w:rPr>
  </w:style>
  <w:style w:type="character" w:customStyle="1" w:styleId="42">
    <w:name w:val="Heading 9 Char"/>
    <w:basedOn w:val="30"/>
    <w:link w:val="10"/>
    <w:qFormat/>
    <w:uiPriority w:val="9"/>
    <w:rPr>
      <w:rFonts w:ascii="等线" w:hAnsi="等线" w:eastAsia="等线" w:cs="等线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Arial" w:hAnsi="Arial" w:eastAsia="Arial" w:cs="Arial"/>
    </w:rPr>
  </w:style>
  <w:style w:type="character" w:customStyle="1" w:styleId="45">
    <w:name w:val="Title Char"/>
    <w:basedOn w:val="30"/>
    <w:link w:val="27"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uiPriority w:val="30"/>
    <w:rPr>
      <w:i/>
    </w:rPr>
  </w:style>
  <w:style w:type="character" w:customStyle="1" w:styleId="51">
    <w:name w:val="Header Char"/>
    <w:basedOn w:val="30"/>
    <w:link w:val="18"/>
    <w:uiPriority w:val="99"/>
  </w:style>
  <w:style w:type="character" w:customStyle="1" w:styleId="52">
    <w:name w:val="Footer Char"/>
    <w:basedOn w:val="30"/>
    <w:link w:val="17"/>
    <w:uiPriority w:val="99"/>
  </w:style>
  <w:style w:type="character" w:customStyle="1" w:styleId="53">
    <w:name w:val="Caption Char"/>
    <w:link w:val="17"/>
    <w:uiPriority w:val="99"/>
  </w:style>
  <w:style w:type="table" w:customStyle="1" w:styleId="54">
    <w:name w:val="Table Grid Light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5">
    <w:name w:val="Plain Table 1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6">
    <w:name w:val="Plain Table 2"/>
    <w:basedOn w:val="2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7">
    <w:name w:val="Plain Table 3"/>
    <w:basedOn w:val="28"/>
    <w:uiPriority w:val="99"/>
    <w:pPr>
      <w:spacing w:after="0" w:line="240" w:lineRule="auto"/>
    </w:p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8">
    <w:name w:val="Plain Table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9">
    <w:name w:val="Plain Table 5"/>
    <w:basedOn w:val="28"/>
    <w:uiPriority w:val="99"/>
    <w:pPr>
      <w:spacing w:after="0" w:line="240" w:lineRule="auto"/>
    </w:pPr>
    <w:tblPr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0">
    <w:name w:val="Grid Table 1 Light"/>
    <w:basedOn w:val="28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1">
    <w:name w:val="Grid Table 1 Light - Accent 1"/>
    <w:basedOn w:val="28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2">
    <w:name w:val="Grid Table 1 Light - Accent 2"/>
    <w:basedOn w:val="28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3">
    <w:name w:val="Grid Table 1 Light - Accent 3"/>
    <w:basedOn w:val="28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4">
    <w:name w:val="Grid Table 1 Light - Accent 4"/>
    <w:basedOn w:val="28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5">
    <w:name w:val="Grid Table 1 Light - Accent 5"/>
    <w:basedOn w:val="28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6">
    <w:name w:val="Grid Table 1 Light - Accent 6"/>
    <w:basedOn w:val="28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7">
    <w:name w:val="Grid Table 2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8">
    <w:name w:val="Grid Table 2 - Accent 1"/>
    <w:basedOn w:val="28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9">
    <w:name w:val="Grid Table 2 - Accent 2"/>
    <w:basedOn w:val="28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0">
    <w:name w:val="Grid Table 2 - Accent 3"/>
    <w:basedOn w:val="28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1">
    <w:name w:val="Grid Table 2 - Accent 4"/>
    <w:basedOn w:val="28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2">
    <w:name w:val="Grid Table 2 - Accent 5"/>
    <w:basedOn w:val="28"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3">
    <w:name w:val="Grid Table 2 - Accent 6"/>
    <w:basedOn w:val="28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4">
    <w:name w:val="Grid Table 3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5">
    <w:name w:val="Grid Table 3 - Accent 1"/>
    <w:basedOn w:val="28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BE5F1" w:themeColor="accent1" w:themeTint="34" w:fill="DBE5F1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6">
    <w:name w:val="Grid Table 3 - Accent 2"/>
    <w:basedOn w:val="28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7">
    <w:name w:val="Grid Table 3 - Accent 3"/>
    <w:basedOn w:val="28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8">
    <w:name w:val="Grid Table 3 - Accent 4"/>
    <w:basedOn w:val="28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9">
    <w:name w:val="Grid Table 3 - Accent 5"/>
    <w:basedOn w:val="28"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0">
    <w:name w:val="Grid Table 3 - Accent 6"/>
    <w:basedOn w:val="28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1">
    <w:name w:val="Grid Table 4"/>
    <w:basedOn w:val="28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2">
    <w:name w:val="Grid Table 4 - Accent 1"/>
    <w:basedOn w:val="28"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3">
    <w:name w:val="Grid Table 4 - Accent 2"/>
    <w:basedOn w:val="28"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4">
    <w:name w:val="Grid Table 4 - Accent 3"/>
    <w:basedOn w:val="28"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5">
    <w:name w:val="Grid Table 4 - Accent 4"/>
    <w:basedOn w:val="28"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6">
    <w:name w:val="Grid Table 4 - Accent 5"/>
    <w:basedOn w:val="28"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7">
    <w:name w:val="Grid Table 4 - Accent 6"/>
    <w:basedOn w:val="28"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8">
    <w:name w:val="Grid Table 5 Dark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98989" w:themeColor="text1" w:themeTint="75" w:fill="898989" w:themeFill="text1" w:themeFillTint="75"/>
      </w:tcPr>
    </w:tblStylePr>
    <w:tblStylePr w:type="band2Vert">
      <w:tblPr/>
    </w:tblStylePr>
    <w:tblStylePr w:type="band1Horz">
      <w:tblPr/>
      <w:tcPr>
        <w:shd w:val="clear" w:color="898989" w:themeColor="text1" w:themeTint="75" w:fill="898989" w:themeFill="tex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9">
    <w:name w:val="Grid Table 5 Dark- Accent 1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5E0" w:themeColor="accent1" w:themeTint="75" w:fill="AEC5E0" w:themeFill="accent1" w:themeFillTint="75"/>
      </w:tcPr>
    </w:tblStylePr>
    <w:tblStylePr w:type="band2Vert">
      <w:tblPr/>
    </w:tblStylePr>
    <w:tblStylePr w:type="band1Horz">
      <w:tblPr/>
      <w:tcPr>
        <w:shd w:val="clear" w:color="AEC5E0" w:themeColor="accent1" w:themeTint="75" w:fill="AEC5E0" w:themeFill="accen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0">
    <w:name w:val="Grid Table 5 Dark - Accent 2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2Vert">
      <w:tblPr/>
    </w:tblStylePr>
    <w:tblStylePr w:type="band1Horz">
      <w:tblPr/>
      <w:tcPr>
        <w:shd w:val="clear" w:color="E2AEAD" w:themeColor="accent2" w:themeTint="75" w:fill="E2AEAD" w:themeFill="accent2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1">
    <w:name w:val="Grid Table 5 Dark - Accent 3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1DFB2" w:themeColor="accent3" w:themeTint="75" w:fill="D1DFB2" w:themeFill="accent3" w:themeFillTint="75"/>
      </w:tcPr>
    </w:tblStylePr>
    <w:tblStylePr w:type="band2Vert">
      <w:tblPr/>
    </w:tblStylePr>
    <w:tblStylePr w:type="band1Horz">
      <w:tblPr/>
      <w:tcPr>
        <w:shd w:val="clear" w:color="D1DFB2" w:themeColor="accent3" w:themeTint="75" w:fill="D1DFB2" w:themeFill="accent3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2">
    <w:name w:val="Grid Table 5 Dark- Accent 4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2Vert">
      <w:tblPr/>
    </w:tblStylePr>
    <w:tblStylePr w:type="band1Horz">
      <w:tblPr/>
      <w:tcPr>
        <w:shd w:val="clear" w:color="C4B7D4" w:themeColor="accent4" w:themeTint="75" w:fill="C4B7D4" w:themeFill="accent4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3">
    <w:name w:val="Grid Table 5 Dark - Accent 5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2Vert">
      <w:tblPr/>
    </w:tblStylePr>
    <w:tblStylePr w:type="band1Horz">
      <w:tblPr/>
      <w:tcPr>
        <w:shd w:val="clear" w:color="ACD8E4" w:themeColor="accent5" w:themeTint="75" w:fill="ACD8E4" w:themeFill="accent5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4">
    <w:name w:val="Grid Table 5 Dark - Accent 6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2Vert">
      <w:tblPr/>
    </w:tblStylePr>
    <w:tblStylePr w:type="band1Horz">
      <w:tblPr/>
      <w:tcPr>
        <w:shd w:val="clear" w:color="FBCEAA" w:themeColor="accent6" w:themeTint="75" w:fill="FBCEAA" w:themeFill="accent6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5">
    <w:name w:val="Grid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6">
    <w:name w:val="Grid Table 6 Colorful - Accent 1"/>
    <w:basedOn w:val="28"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7">
    <w:name w:val="Grid Table 6 Colorful - Accent 2"/>
    <w:basedOn w:val="28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8">
    <w:name w:val="Grid Table 6 Colorful - Accent 3"/>
    <w:basedOn w:val="28"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band1Vert"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9">
    <w:name w:val="Grid Table 6 Colorful - Accent 4"/>
    <w:basedOn w:val="28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0">
    <w:name w:val="Grid Table 6 Colorful - Accent 5"/>
    <w:basedOn w:val="28"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  <w:tblPr/>
    </w:tblStylePr>
    <w:tblStylePr w:type="firstCol">
      <w:rPr>
        <w:b/>
        <w:color w:val="266778" w:themeColor="accent5" w:themeShade="94"/>
      </w:rPr>
      <w:tblPr/>
    </w:tblStylePr>
    <w:tblStylePr w:type="lastCol">
      <w:rPr>
        <w:b/>
        <w:color w:val="266778" w:themeColor="accent5" w:themeShade="94"/>
      </w:rPr>
      <w:tblPr/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667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1">
    <w:name w:val="Grid Table 6 Colorful - Accent 6"/>
    <w:basedOn w:val="28"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  <w:tblPr/>
    </w:tblStylePr>
    <w:tblStylePr w:type="firstCol">
      <w:rPr>
        <w:b/>
        <w:color w:val="266778" w:themeColor="accent5" w:themeShade="94"/>
      </w:rPr>
      <w:tblPr/>
    </w:tblStylePr>
    <w:tblStylePr w:type="lastCol">
      <w:rPr>
        <w:b/>
        <w:color w:val="266778" w:themeColor="accent5" w:themeShade="94"/>
      </w:rPr>
      <w:tblPr/>
    </w:tblStylePr>
    <w:tblStylePr w:type="band1Vert"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266778" w:themeColor="accent5" w:themeShade="94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2">
    <w:name w:val="Grid Table 7 Colorful"/>
    <w:basedOn w:val="28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3">
    <w:name w:val="Grid Table 7 Colorful - Accent 1"/>
    <w:basedOn w:val="28"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BE5F1" w:themeColor="accent1" w:themeTint="34" w:fill="DBE5F1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4">
    <w:name w:val="Grid Table 7 Colorful - Accent 2"/>
    <w:basedOn w:val="28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5">
    <w:name w:val="Grid Table 7 Colorful - Accent 3"/>
    <w:basedOn w:val="28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D" w:themeColor="accent3" w:themeTint="34" w:fill="EAF1DD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6">
    <w:name w:val="Grid Table 7 Colorful - Accent 4"/>
    <w:basedOn w:val="28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7">
    <w:name w:val="Grid Table 7 Colorful - Accent 5"/>
    <w:basedOn w:val="28"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blPr/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blPr/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blPr/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667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8">
    <w:name w:val="Grid Table 7 Colorful - Accent 6"/>
    <w:basedOn w:val="28"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blPr/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blPr/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blPr/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9" w:themeColor="accent6" w:themeTint="34" w:fill="FDE9D9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B05408" w:themeColor="accent6" w:themeShade="94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9">
    <w:name w:val="List Table 1 Light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0">
    <w:name w:val="List Table 1 Light - Accent 1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tblPr/>
      <w:tcPr>
        <w:shd w:val="clear" w:color="D2DFEE" w:themeColor="accent1" w:themeTint="40" w:fill="D2DFEE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1">
    <w:name w:val="List Table 1 Light - Accent 2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tblPr/>
      <w:tcPr>
        <w:shd w:val="clear" w:color="EFD3D2" w:themeColor="accent2" w:themeTint="40" w:fill="EFD3D2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2">
    <w:name w:val="List Table 1 Light - Accent 3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tblPr/>
      <w:tcPr>
        <w:shd w:val="clear" w:color="E5EDD5" w:themeColor="accent3" w:themeTint="40" w:fill="E5EDD5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3">
    <w:name w:val="List Table 1 Light - Accent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tblPr/>
      <w:tcPr>
        <w:shd w:val="clear" w:color="DFD8E7" w:themeColor="accent4" w:themeTint="40" w:fill="DFD8E7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4">
    <w:name w:val="List Table 1 Light - Accent 5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tblPr/>
      <w:tcPr>
        <w:shd w:val="clear" w:color="D1EAF0" w:themeColor="accent5" w:themeTint="40" w:fill="D1EAF0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5">
    <w:name w:val="List Table 1 Light - Accent 6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tblPr/>
      <w:tcPr>
        <w:shd w:val="clear" w:color="FCE4D0" w:themeColor="accent6" w:themeTint="40" w:fill="FCE4D0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6">
    <w:name w:val="List Table 2"/>
    <w:basedOn w:val="28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7">
    <w:name w:val="List Table 2 - Accent 1"/>
    <w:basedOn w:val="28"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8">
    <w:name w:val="List Table 2 - Accent 2"/>
    <w:basedOn w:val="28"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9">
    <w:name w:val="List Table 2 - Accent 3"/>
    <w:basedOn w:val="28"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0">
    <w:name w:val="List Table 2 - Accent 4"/>
    <w:basedOn w:val="28"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1">
    <w:name w:val="List Table 2 - Accent 5"/>
    <w:basedOn w:val="28"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2">
    <w:name w:val="List Table 2 - Accent 6"/>
    <w:basedOn w:val="28"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3">
    <w:name w:val="List Table 3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4">
    <w:name w:val="List Table 3 - Accent 1"/>
    <w:basedOn w:val="28"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5">
    <w:name w:val="List Table 3 - Accent 2"/>
    <w:basedOn w:val="28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6">
    <w:name w:val="List Table 3 - Accent 3"/>
    <w:basedOn w:val="28"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7">
    <w:name w:val="List Table 3 - Accent 4"/>
    <w:basedOn w:val="28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8">
    <w:name w:val="List Table 3 - Accent 5"/>
    <w:basedOn w:val="28"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9">
    <w:name w:val="List Table 3 - Accent 6"/>
    <w:basedOn w:val="28"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0">
    <w:name w:val="List Table 4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1">
    <w:name w:val="List Table 4 - Accent 1"/>
    <w:basedOn w:val="28"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2">
    <w:name w:val="List Table 4 - Accent 2"/>
    <w:basedOn w:val="28"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FD3D2" w:themeColor="accent2" w:themeTint="40" w:fill="EFD3D2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3">
    <w:name w:val="List Table 4 - Accent 3"/>
    <w:basedOn w:val="28"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5EDD5" w:themeColor="accent3" w:themeTint="40" w:fill="E5EDD5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4">
    <w:name w:val="List Table 4 - Accent 4"/>
    <w:basedOn w:val="28"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5">
    <w:name w:val="List Table 4 - Accent 5"/>
    <w:basedOn w:val="28"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6">
    <w:name w:val="List Table 4 - Accent 6"/>
    <w:basedOn w:val="28"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CE4D0" w:themeColor="accent6" w:themeTint="40" w:fill="FCE4D0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7">
    <w:name w:val="List Table 5 Dark"/>
    <w:basedOn w:val="28"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8">
    <w:name w:val="List Table 5 Dark - Accent 1"/>
    <w:basedOn w:val="28"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9">
    <w:name w:val="List Table 5 Dark - Accent 2"/>
    <w:basedOn w:val="28"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0">
    <w:name w:val="List Table 5 Dark - Accent 3"/>
    <w:basedOn w:val="28"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1">
    <w:name w:val="List Table 5 Dark - Accent 4"/>
    <w:basedOn w:val="28"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2">
    <w:name w:val="List Table 5 Dark - Accent 5"/>
    <w:basedOn w:val="28"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3">
    <w:name w:val="List Table 5 Dark - Accent 6"/>
    <w:basedOn w:val="28"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4">
    <w:name w:val="List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5">
    <w:name w:val="List Table 6 Colorful - Accent 1"/>
    <w:basedOn w:val="28"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  <w:tblPr/>
    </w:tblStylePr>
    <w:tblStylePr w:type="lastCol">
      <w:rPr>
        <w:b/>
        <w:color w:val="2A4B71" w:themeColor="accent1" w:themeShade="94"/>
      </w:rPr>
      <w:tblPr/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A4B71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6">
    <w:name w:val="List Table 6 Colorful - Accent 2"/>
    <w:basedOn w:val="28"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7">
    <w:name w:val="List Table 6 Colorful - Accent 3"/>
    <w:basedOn w:val="28"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8">
    <w:name w:val="List Table 6 Colorful - Accent 4"/>
    <w:basedOn w:val="28"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9">
    <w:name w:val="List Table 6 Colorful - Accent 5"/>
    <w:basedOn w:val="28"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0">
    <w:name w:val="List Table 6 Colorful - Accent 6"/>
    <w:basedOn w:val="28"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1">
    <w:name w:val="List Table 7 Colorful"/>
    <w:basedOn w:val="28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2">
    <w:name w:val="List Table 7 Colorful - Accent 1"/>
    <w:basedOn w:val="28"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blPr/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blPr/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blPr/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A4B71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3">
    <w:name w:val="List Table 7 Colorful - Accent 2"/>
    <w:basedOn w:val="28"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3D2" w:themeColor="accent2" w:themeTint="40" w:fill="EFD3D2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4">
    <w:name w:val="List Table 7 Colorful - Accent 3"/>
    <w:basedOn w:val="28"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DD5" w:themeColor="accent3" w:themeTint="40" w:fill="E5EDD5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5">
    <w:name w:val="List Table 7 Colorful - Accent 4"/>
    <w:basedOn w:val="28"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6">
    <w:name w:val="List Table 7 Colorful - Accent 5"/>
    <w:basedOn w:val="28"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7">
    <w:name w:val="List Table 7 Colorful - Accent 6"/>
    <w:basedOn w:val="28"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CE4D0" w:themeColor="accent6" w:themeTint="40" w:fill="FCE4D0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8">
    <w:name w:val="Lined - Accent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9">
    <w:name w:val="Lined - Accent 1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0">
    <w:name w:val="Lined - Accent 2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1">
    <w:name w:val="Lined - Accent 3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2">
    <w:name w:val="Lined - Accent 4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3">
    <w:name w:val="Lined - Accent 5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4">
    <w:name w:val="Lined - Accent 6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5">
    <w:name w:val="Bordered &amp; Lined - Accent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6">
    <w:name w:val="Bordered &amp; Lined - Accent 1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7">
    <w:name w:val="Bordered &amp; Lined - Accent 2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8">
    <w:name w:val="Bordered &amp; Lined - Accent 3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AF1DD" w:themeColor="accent3" w:themeTint="34" w:fill="EAF1DD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9">
    <w:name w:val="Bordered &amp; Lined - Accent 4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0">
    <w:name w:val="Bordered &amp; Lined - Accent 5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1">
    <w:name w:val="Bordered &amp; Lined - Accent 6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DE9D9" w:themeColor="accent6" w:themeTint="34" w:fill="FDE9D9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2">
    <w:name w:val="Bordered"/>
    <w:basedOn w:val="28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E7E7E" w:themeColor="text1" w:themeTint="80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3">
    <w:name w:val="Bordered - Accent 1"/>
    <w:basedOn w:val="28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4">
    <w:name w:val="Bordered - Accent 2"/>
    <w:basedOn w:val="28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D99795" w:themeColor="accent2" w:themeTint="97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5">
    <w:name w:val="Bordered - Accent 3"/>
    <w:basedOn w:val="28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3D69C" w:themeColor="accent3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6">
    <w:name w:val="Bordered - Accent 4"/>
    <w:basedOn w:val="28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B2A1C6" w:themeColor="accent4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7">
    <w:name w:val="Bordered - Accent 5"/>
    <w:basedOn w:val="28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92CCDC" w:themeColor="accent5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8">
    <w:name w:val="Bordered - Accent 6"/>
    <w:basedOn w:val="28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AC090" w:themeColor="accent6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="Arial" w:hAnsi="Arial" w:eastAsia="Arial" w:cs="Arial"/>
    </w:rPr>
  </w:style>
  <w:style w:type="table" w:customStyle="1" w:styleId="18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ZP\Desktop\5&#26376;&#20837;&#25143;&#31243;\7&#26376;\2025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Arial"/>
      </a:majorFont>
      <a:minorFont>
        <a:latin typeface="等线"/>
        <a:ea typeface="等线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2025.dotx</Template>
  <Pages>3</Pages>
  <Words>2271</Words>
  <Characters>2548</Characters>
  <TotalTime>0</TotalTime>
  <ScaleCrop>false</ScaleCrop>
  <LinksUpToDate>false</LinksUpToDate>
  <CharactersWithSpaces>2736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2026-08-24T08:07:00Z</dcterms:created>
  <dc:creator>jasmine</dc:creator>
  <cp:lastModifiedBy>jasmine</cp:lastModifiedBy>
  <dcterms:modified xsi:type="dcterms:W3CDTF">2026-08-24T08:07:51Z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2022-11-18T12:42:55Z</vt:filetime>
  </property>
  <property fmtid="{D5CDD505-2E9C-101B-9397-08002B2CF9AE}" pid="4" name="KSOProductBuildVer">
    <vt:lpwstr>2052-12.1.0.28043</vt:lpwstr>
  </property>
  <property fmtid="{D5CDD505-2E9C-101B-9397-08002B2CF9AE}" pid="5" name="ICV">
    <vt:lpwstr>EBE35218C0E5449395E28FFEEE1BC7D8_11</vt:lpwstr>
  </property>
  <property fmtid="{D5CDD505-2E9C-101B-9397-08002B2CF9AE}" pid="6" name="KSOTemplateDocerSaveRecord">
    <vt:lpwstr>eyJoZGlkIjoiZDBlZmM4NDU5MDQ0YTE5NThjZGMwMmRlZmNiYmQyOWIiLCJ1c2VySWQiOiI4ODQ5MTY4MTMifQ==</vt:lpwstr>
  </property>
</Properties>
</file>